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>
    <v:background id="_x0000_s1025" o:bwmode="white" fillcolor="#dbe5f1">
      <v:fill r:id="rId3" o:title="" type="pattern"/>
    </v:background>
  </w:background>
  <w:body>
    <w:p w:rsidR="00252F77" w:rsidRDefault="00252F77" w:rsidP="0061527F">
      <w:pPr>
        <w:jc w:val="center"/>
        <w:rPr>
          <w:sz w:val="40"/>
          <w:szCs w:val="40"/>
        </w:rPr>
      </w:pPr>
      <w:r w:rsidRPr="008907FB">
        <w:rPr>
          <w:noProof/>
          <w:sz w:val="40"/>
          <w:szCs w:val="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999bb3f3d7c8[1].jpg" style="width:54.75pt;height:1in;visibility:visible">
            <v:imagedata r:id="rId8" o:title=""/>
          </v:shape>
        </w:pict>
      </w:r>
    </w:p>
    <w:p w:rsidR="00252F77" w:rsidRPr="00E15AAE" w:rsidRDefault="00252F77" w:rsidP="0061527F">
      <w:pPr>
        <w:jc w:val="center"/>
        <w:rPr>
          <w:color w:val="0F243E"/>
          <w:sz w:val="60"/>
          <w:szCs w:val="60"/>
        </w:rPr>
      </w:pPr>
      <w:r w:rsidRPr="00E15AAE">
        <w:rPr>
          <w:color w:val="0F243E"/>
          <w:sz w:val="60"/>
          <w:szCs w:val="60"/>
        </w:rPr>
        <w:t>Администрация Коксовского сельского поселения</w:t>
      </w:r>
    </w:p>
    <w:p w:rsidR="00252F77" w:rsidRPr="00757D79" w:rsidRDefault="00252F77" w:rsidP="0061527F">
      <w:pPr>
        <w:jc w:val="center"/>
        <w:rPr>
          <w:sz w:val="40"/>
          <w:szCs w:val="40"/>
        </w:rPr>
      </w:pPr>
      <w:r w:rsidRPr="008907FB">
        <w:rPr>
          <w:noProof/>
          <w:sz w:val="40"/>
          <w:szCs w:val="40"/>
          <w:lang w:eastAsia="ru-RU"/>
        </w:rPr>
        <w:pict>
          <v:shape id="Рисунок 2" o:spid="_x0000_i1026" type="#_x0000_t75" alt="wpid-50d6436371366[1].jpg" style="width:195pt;height:143.25pt;visibility:visible">
            <v:imagedata r:id="rId9" o:title=""/>
          </v:shape>
        </w:pict>
      </w:r>
    </w:p>
    <w:p w:rsidR="00252F77" w:rsidRPr="001E2F23" w:rsidRDefault="00252F77" w:rsidP="0061527F">
      <w:pPr>
        <w:jc w:val="center"/>
        <w:rPr>
          <w:rFonts w:ascii="Arial" w:hAnsi="Arial" w:cs="Arial"/>
          <w:b/>
          <w:color w:val="0000FF"/>
          <w:sz w:val="52"/>
          <w:szCs w:val="66"/>
        </w:rPr>
      </w:pPr>
      <w:r>
        <w:rPr>
          <w:rFonts w:ascii="Arial" w:hAnsi="Arial" w:cs="Arial"/>
          <w:b/>
          <w:color w:val="0000FF"/>
          <w:sz w:val="52"/>
          <w:szCs w:val="66"/>
        </w:rPr>
        <w:t>Бюджет</w:t>
      </w:r>
      <w:r w:rsidRPr="001E2F23">
        <w:rPr>
          <w:rFonts w:ascii="Arial" w:hAnsi="Arial" w:cs="Arial"/>
          <w:b/>
          <w:color w:val="0000FF"/>
          <w:sz w:val="52"/>
          <w:szCs w:val="66"/>
        </w:rPr>
        <w:t xml:space="preserve"> Коксовского сельского поселения Белокалитвинского района</w:t>
      </w:r>
    </w:p>
    <w:p w:rsidR="00252F77" w:rsidRPr="001E2F23" w:rsidRDefault="00252F77" w:rsidP="0061527F">
      <w:pPr>
        <w:jc w:val="center"/>
        <w:rPr>
          <w:rFonts w:ascii="Georgia" w:hAnsi="Georgia"/>
          <w:b/>
          <w:color w:val="00B050"/>
          <w:sz w:val="52"/>
          <w:szCs w:val="66"/>
        </w:rPr>
      </w:pPr>
      <w:r w:rsidRPr="001E2F23">
        <w:rPr>
          <w:rFonts w:ascii="Arial" w:hAnsi="Arial" w:cs="Arial"/>
          <w:b/>
          <w:color w:val="0000FF"/>
          <w:sz w:val="52"/>
          <w:szCs w:val="66"/>
        </w:rPr>
        <w:t xml:space="preserve"> на 201</w:t>
      </w:r>
      <w:r>
        <w:rPr>
          <w:rFonts w:ascii="Arial" w:hAnsi="Arial" w:cs="Arial"/>
          <w:b/>
          <w:color w:val="0000FF"/>
          <w:sz w:val="52"/>
          <w:szCs w:val="66"/>
        </w:rPr>
        <w:t>9 год и плановый период 2020-2021</w:t>
      </w:r>
      <w:r w:rsidRPr="001E2F23">
        <w:rPr>
          <w:rFonts w:ascii="Arial" w:hAnsi="Arial" w:cs="Arial"/>
          <w:b/>
          <w:color w:val="0000FF"/>
          <w:sz w:val="52"/>
          <w:szCs w:val="66"/>
        </w:rPr>
        <w:t xml:space="preserve"> гг</w:t>
      </w:r>
    </w:p>
    <w:p w:rsidR="00252F77" w:rsidRPr="00E15AAE" w:rsidRDefault="00252F77" w:rsidP="0061527F">
      <w:pPr>
        <w:jc w:val="center"/>
        <w:rPr>
          <w:rFonts w:ascii="Georgia" w:hAnsi="Georgia" w:cs="Arial"/>
          <w:color w:val="FF0000"/>
          <w:sz w:val="48"/>
          <w:szCs w:val="48"/>
        </w:rPr>
      </w:pPr>
      <w:r w:rsidRPr="00E15AAE">
        <w:rPr>
          <w:rFonts w:ascii="Georgia" w:hAnsi="Georgia" w:cs="Arial"/>
          <w:color w:val="FF0000"/>
          <w:sz w:val="48"/>
          <w:szCs w:val="48"/>
        </w:rPr>
        <w:t xml:space="preserve">Формирование бюджета Коксовского сельского поселения </w:t>
      </w:r>
      <w:r>
        <w:rPr>
          <w:rFonts w:ascii="Georgia" w:hAnsi="Georgia" w:cs="Arial"/>
          <w:color w:val="FF0000"/>
          <w:sz w:val="48"/>
          <w:szCs w:val="48"/>
        </w:rPr>
        <w:t>Белокалитвинского района на 2019 год и на плановый период 2020 и 2021</w:t>
      </w:r>
      <w:r w:rsidRPr="00E15AAE">
        <w:rPr>
          <w:rFonts w:ascii="Georgia" w:hAnsi="Georgia" w:cs="Arial"/>
          <w:color w:val="FF0000"/>
          <w:sz w:val="48"/>
          <w:szCs w:val="48"/>
        </w:rPr>
        <w:t xml:space="preserve"> годов осуществлено на основе:</w:t>
      </w:r>
    </w:p>
    <w:p w:rsidR="00252F77" w:rsidRDefault="00252F77" w:rsidP="00A00A0E">
      <w:pPr>
        <w:rPr>
          <w:sz w:val="40"/>
          <w:szCs w:val="40"/>
        </w:rPr>
      </w:pPr>
      <w:r>
        <w:rPr>
          <w:noProof/>
          <w:lang w:eastAsia="ru-RU"/>
        </w:rPr>
        <w:pict>
          <v:roundrect id="_x0000_s1026" style="position:absolute;margin-left:153.3pt;margin-top:124.35pt;width:396pt;height:104.25pt;z-index:251649536" arcsize="10923f" fillcolor="#8db3e2">
            <v:textbox>
              <w:txbxContent>
                <w:p w:rsidR="00252F77" w:rsidRPr="005F1169" w:rsidRDefault="00252F77" w:rsidP="005F1169">
                  <w:pPr>
                    <w:jc w:val="center"/>
                    <w:rPr>
                      <w:rFonts w:ascii="Georgia" w:hAnsi="Georgia"/>
                      <w:sz w:val="32"/>
                      <w:szCs w:val="32"/>
                    </w:rPr>
                  </w:pPr>
                  <w:r w:rsidRPr="005F1169">
                    <w:rPr>
                      <w:rFonts w:ascii="Georgia" w:hAnsi="Georgia"/>
                      <w:sz w:val="32"/>
                      <w:szCs w:val="32"/>
                    </w:rPr>
                    <w:t>Прогноза социально-экономического р</w:t>
                  </w:r>
                  <w:r>
                    <w:rPr>
                      <w:rFonts w:ascii="Georgia" w:hAnsi="Georgia"/>
                      <w:sz w:val="32"/>
                      <w:szCs w:val="32"/>
                    </w:rPr>
                    <w:t xml:space="preserve">азвития Ростовской области 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27" style="position:absolute;margin-left:153.3pt;margin-top:27.25pt;width:396pt;height:85.5pt;z-index:251648512" arcsize="10923f" strokecolor="#272727" strokeweight="1pt">
            <v:fill color2="#f2dbdb"/>
            <v:shadow on="t" type="perspective" color="#622423" opacity=".5" offset="1pt" offset2="-3pt"/>
            <v:textbox>
              <w:txbxContent>
                <w:p w:rsidR="00252F77" w:rsidRPr="00EF122C" w:rsidRDefault="00252F77" w:rsidP="00EF122C">
                  <w:pPr>
                    <w:jc w:val="center"/>
                    <w:rPr>
                      <w:rFonts w:ascii="Georgia" w:hAnsi="Georgia"/>
                      <w:sz w:val="32"/>
                      <w:szCs w:val="32"/>
                    </w:rPr>
                  </w:pPr>
                  <w:r w:rsidRPr="00EF122C">
                    <w:rPr>
                      <w:rFonts w:ascii="Georgia" w:hAnsi="Georgia"/>
                      <w:sz w:val="32"/>
                      <w:szCs w:val="32"/>
                    </w:rPr>
                    <w:t>Бюджетн</w:t>
                  </w:r>
                  <w:r>
                    <w:rPr>
                      <w:rFonts w:ascii="Georgia" w:hAnsi="Georgia"/>
                      <w:sz w:val="32"/>
                      <w:szCs w:val="32"/>
                    </w:rPr>
                    <w:t>ого послания Президента РФ «О бюджетной  политике в 2019-2021 годах»</w:t>
                  </w:r>
                </w:p>
              </w:txbxContent>
            </v:textbox>
          </v:roundrect>
        </w:pict>
      </w:r>
      <w:r w:rsidRPr="008907FB">
        <w:rPr>
          <w:noProof/>
          <w:sz w:val="40"/>
          <w:szCs w:val="40"/>
          <w:lang w:eastAsia="ru-RU"/>
        </w:rPr>
        <w:pict>
          <v:shape id="Рисунок 6" o:spid="_x0000_i1027" type="#_x0000_t75" alt="21104d1db6da0505e11ff9187b4eb9e0[1].jpg" style="width:147pt;height:137.25pt;visibility:visible">
            <v:imagedata r:id="rId10" o:title=""/>
          </v:shape>
        </w:pict>
      </w:r>
      <w:r>
        <w:rPr>
          <w:sz w:val="40"/>
          <w:szCs w:val="40"/>
        </w:rPr>
        <w:t xml:space="preserve">    </w:t>
      </w:r>
    </w:p>
    <w:p w:rsidR="00252F77" w:rsidRDefault="00252F77" w:rsidP="00A00A0E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</w:t>
      </w:r>
    </w:p>
    <w:p w:rsidR="00252F77" w:rsidRPr="00A00A0E" w:rsidRDefault="00252F77" w:rsidP="00A00A0E">
      <w:pPr>
        <w:rPr>
          <w:sz w:val="40"/>
          <w:szCs w:val="40"/>
        </w:rPr>
      </w:pPr>
    </w:p>
    <w:p w:rsidR="00252F77" w:rsidRDefault="00252F77" w:rsidP="004015EB">
      <w:pPr>
        <w:rPr>
          <w:sz w:val="72"/>
          <w:szCs w:val="72"/>
        </w:rPr>
      </w:pPr>
      <w:r>
        <w:rPr>
          <w:noProof/>
          <w:lang w:eastAsia="ru-RU"/>
        </w:rPr>
        <w:pict>
          <v:roundrect id="_x0000_s1028" style="position:absolute;margin-left:157.8pt;margin-top:5.3pt;width:391.5pt;height:126pt;z-index:251651584" arcsize="10923f" fillcolor="#c0504d">
            <v:textbox>
              <w:txbxContent>
                <w:p w:rsidR="00252F77" w:rsidRPr="001E2F23" w:rsidRDefault="00252F77" w:rsidP="005F1169">
                  <w:pPr>
                    <w:jc w:val="center"/>
                    <w:rPr>
                      <w:sz w:val="28"/>
                      <w:szCs w:val="32"/>
                    </w:rPr>
                  </w:pPr>
                  <w:r w:rsidRPr="001E2F23">
                    <w:rPr>
                      <w:sz w:val="28"/>
                      <w:szCs w:val="32"/>
                    </w:rPr>
                    <w:t>Основных направлений бюджетной и налоговой политики Коксовского сельского поселения на 201</w:t>
                  </w:r>
                  <w:r>
                    <w:rPr>
                      <w:sz w:val="28"/>
                      <w:szCs w:val="32"/>
                    </w:rPr>
                    <w:t>9-2021</w:t>
                  </w:r>
                  <w:r w:rsidRPr="001E2F23">
                    <w:rPr>
                      <w:sz w:val="28"/>
                      <w:szCs w:val="32"/>
                    </w:rPr>
                    <w:t xml:space="preserve"> годы, постановление Администрации Коксовского </w:t>
                  </w:r>
                </w:p>
                <w:p w:rsidR="00252F77" w:rsidRPr="001E2F23" w:rsidRDefault="00252F77" w:rsidP="005F1169">
                  <w:pPr>
                    <w:jc w:val="center"/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от 25.10.2017 №136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Рисунок 8" o:spid="_x0000_s1029" type="#_x0000_t75" alt="1282116_20100614130129[1].jpg" style="position:absolute;margin-left:2055pt;margin-top:0;width:177pt;height:132.75pt;z-index:251650560;visibility:visible;mso-position-horizontal:right;mso-position-vertical:top">
            <v:imagedata r:id="rId11" o:title=""/>
            <w10:wrap type="square"/>
          </v:shape>
        </w:pict>
      </w:r>
      <w:r>
        <w:rPr>
          <w:sz w:val="72"/>
          <w:szCs w:val="72"/>
        </w:rPr>
        <w:t xml:space="preserve">                 </w:t>
      </w:r>
    </w:p>
    <w:p w:rsidR="00252F77" w:rsidRPr="00E15AAE" w:rsidRDefault="00252F77" w:rsidP="00B90BBC">
      <w:pPr>
        <w:jc w:val="center"/>
        <w:rPr>
          <w:rFonts w:ascii="Georgia" w:hAnsi="Georgia"/>
          <w:color w:val="7030A0"/>
          <w:sz w:val="52"/>
          <w:szCs w:val="52"/>
        </w:rPr>
      </w:pPr>
      <w:r>
        <w:rPr>
          <w:sz w:val="72"/>
          <w:szCs w:val="72"/>
        </w:rPr>
        <w:br w:type="textWrapping" w:clear="all"/>
      </w:r>
      <w:r w:rsidRPr="00E15AAE">
        <w:rPr>
          <w:rFonts w:ascii="Georgia" w:hAnsi="Georgia"/>
          <w:color w:val="7030A0"/>
          <w:sz w:val="52"/>
          <w:szCs w:val="52"/>
        </w:rPr>
        <w:t>Основные принц</w:t>
      </w:r>
      <w:r>
        <w:rPr>
          <w:rFonts w:ascii="Georgia" w:hAnsi="Georgia"/>
          <w:color w:val="7030A0"/>
          <w:sz w:val="52"/>
          <w:szCs w:val="52"/>
        </w:rPr>
        <w:t xml:space="preserve">ипы формирования бюджета на 2019 год </w:t>
      </w:r>
    </w:p>
    <w:p w:rsidR="00252F77" w:rsidRPr="00E15AAE" w:rsidRDefault="00252F77" w:rsidP="00B90BBC">
      <w:pPr>
        <w:rPr>
          <w:color w:val="7030A0"/>
          <w:sz w:val="72"/>
          <w:szCs w:val="72"/>
        </w:rPr>
      </w:pPr>
      <w:r>
        <w:rPr>
          <w:noProof/>
          <w:lang w:eastAsia="ru-RU"/>
        </w:rPr>
        <w:pict>
          <v:roundrect id="_x0000_s1030" style="position:absolute;margin-left:7.8pt;margin-top:2pt;width:746.25pt;height:57.75pt;z-index:251652608" arcsize="10923f" fillcolor="#d99594" strokecolor="#d99594" strokeweight="1pt">
            <v:fill color2="#f2dbdb" angle="-45" focus="-50%" type="gradient"/>
            <v:shadow on="t" type="perspective" color="#622423" opacity=".5" offset="1pt" offset2="-3pt"/>
            <v:textbox>
              <w:txbxContent>
                <w:p w:rsidR="00252F77" w:rsidRPr="000F2472" w:rsidRDefault="00252F77" w:rsidP="000F2472">
                  <w:pPr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 w:rsidRPr="000F2472">
                    <w:rPr>
                      <w:rFonts w:ascii="Georgia" w:hAnsi="Georgia"/>
                      <w:sz w:val="40"/>
                      <w:szCs w:val="40"/>
                    </w:rPr>
                    <w:t>Проведение эффективной бюджетной политики</w:t>
                  </w:r>
                </w:p>
              </w:txbxContent>
            </v:textbox>
          </v:roundrect>
        </w:pict>
      </w:r>
    </w:p>
    <w:p w:rsidR="00252F77" w:rsidRDefault="00252F77" w:rsidP="00F56EEE">
      <w:pPr>
        <w:rPr>
          <w:sz w:val="72"/>
          <w:szCs w:val="72"/>
        </w:rPr>
      </w:pPr>
      <w:r>
        <w:rPr>
          <w:noProof/>
          <w:lang w:eastAsia="ru-RU"/>
        </w:rPr>
        <w:pict>
          <v:roundrect id="_x0000_s1031" style="position:absolute;margin-left:7.8pt;margin-top:5.2pt;width:746.25pt;height:62.25pt;z-index:251653632" arcsize="10923f" fillcolor="#c2d69b" strokecolor="#c2d69b" strokeweight="1pt">
            <v:fill color2="#eaf1dd" angle="-45" focus="-50%" type="gradient"/>
            <v:shadow on="t" type="perspective" color="#4e6128" opacity=".5" offset="1pt" offset2="-3pt"/>
            <v:textbox>
              <w:txbxContent>
                <w:p w:rsidR="00252F77" w:rsidRPr="000F2472" w:rsidRDefault="00252F77" w:rsidP="000F2472">
                  <w:pPr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 w:rsidRPr="000F2472">
                    <w:rPr>
                      <w:rFonts w:ascii="Georgia" w:hAnsi="Georgia"/>
                      <w:sz w:val="40"/>
                      <w:szCs w:val="40"/>
                    </w:rPr>
                    <w:t>Формирование устойчивой собственной доходной базы и создание стимулов по ее наращиванию</w:t>
                  </w:r>
                </w:p>
              </w:txbxContent>
            </v:textbox>
          </v:roundrect>
        </w:pict>
      </w:r>
    </w:p>
    <w:p w:rsidR="00252F77" w:rsidRDefault="00252F77" w:rsidP="00F56EEE">
      <w:pPr>
        <w:rPr>
          <w:sz w:val="72"/>
          <w:szCs w:val="72"/>
        </w:rPr>
      </w:pPr>
      <w:r>
        <w:rPr>
          <w:noProof/>
          <w:lang w:eastAsia="ru-RU"/>
        </w:rPr>
        <w:pict>
          <v:roundrect id="_x0000_s1032" style="position:absolute;margin-left:7.8pt;margin-top:16.7pt;width:746.25pt;height:58.5pt;z-index:251654656" arcsize="10923f" fillcolor="#95b3d7" strokecolor="#95b3d7" strokeweight="1pt">
            <v:fill color2="#dbe5f1" angle="-45" focus="-50%" type="gradient"/>
            <v:shadow on="t" type="perspective" color="#243f60" opacity=".5" offset="1pt" offset2="-3pt"/>
            <v:textbox>
              <w:txbxContent>
                <w:p w:rsidR="00252F77" w:rsidRPr="000F2472" w:rsidRDefault="00252F77" w:rsidP="000F2472">
                  <w:pPr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 w:rsidRPr="000F2472">
                    <w:rPr>
                      <w:rFonts w:ascii="Georgia" w:hAnsi="Georgia"/>
                      <w:sz w:val="40"/>
                      <w:szCs w:val="40"/>
                    </w:rPr>
                    <w:t>Обеспечение сбалансированности бюджета</w:t>
                  </w:r>
                </w:p>
              </w:txbxContent>
            </v:textbox>
          </v:roundrect>
        </w:pict>
      </w:r>
    </w:p>
    <w:p w:rsidR="00252F77" w:rsidRDefault="00252F77" w:rsidP="00F56EEE">
      <w:pPr>
        <w:rPr>
          <w:sz w:val="72"/>
          <w:szCs w:val="72"/>
        </w:rPr>
      </w:pPr>
      <w:r>
        <w:rPr>
          <w:noProof/>
          <w:lang w:eastAsia="ru-RU"/>
        </w:rPr>
        <w:pict>
          <v:roundrect id="_x0000_s1033" style="position:absolute;margin-left:7.8pt;margin-top:23.65pt;width:746.25pt;height:59.25pt;z-index:251655680" arcsize="10923f" fillcolor="#b2a1c7" strokecolor="#8064a2" strokeweight="1pt">
            <v:fill color2="#8064a2" focus="50%" type="gradient"/>
            <v:shadow on="t" type="perspective" color="#3f3151" offset="1pt" offset2="-3pt"/>
            <v:textbox>
              <w:txbxContent>
                <w:p w:rsidR="00252F77" w:rsidRPr="00C72281" w:rsidRDefault="00252F77" w:rsidP="00C72281">
                  <w:pPr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 w:rsidRPr="00C72281">
                    <w:rPr>
                      <w:rFonts w:ascii="Georgia" w:hAnsi="Georgia"/>
                      <w:sz w:val="40"/>
                      <w:szCs w:val="40"/>
                    </w:rPr>
                    <w:t>Обеспечение внешней долговой политики</w:t>
                  </w:r>
                </w:p>
              </w:txbxContent>
            </v:textbox>
          </v:roundrect>
        </w:pict>
      </w:r>
    </w:p>
    <w:p w:rsidR="00252F77" w:rsidRDefault="00252F77" w:rsidP="00F56EEE">
      <w:pPr>
        <w:rPr>
          <w:sz w:val="72"/>
          <w:szCs w:val="72"/>
        </w:rPr>
      </w:pPr>
      <w:r>
        <w:rPr>
          <w:noProof/>
          <w:lang w:eastAsia="ru-RU"/>
        </w:rPr>
        <w:pict>
          <v:roundrect id="_x0000_s1034" style="position:absolute;margin-left:7.8pt;margin-top:31.35pt;width:746.25pt;height:56.25pt;z-index:251656704" arcsize="10923f" fillcolor="#fabf8f" strokecolor="#fabf8f" strokeweight="1pt">
            <v:fill color2="#fde9d9" angle="-45" focus="-50%" type="gradient"/>
            <v:shadow on="t" type="perspective" color="#974706" opacity=".5" offset="1pt" offset2="-3pt"/>
            <v:textbox>
              <w:txbxContent>
                <w:p w:rsidR="00252F77" w:rsidRPr="00C72281" w:rsidRDefault="00252F77" w:rsidP="00C72281">
                  <w:pPr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 w:rsidRPr="00C72281">
                    <w:rPr>
                      <w:rFonts w:ascii="Georgia" w:hAnsi="Georgia"/>
                      <w:sz w:val="40"/>
                      <w:szCs w:val="40"/>
                    </w:rPr>
                    <w:t>Программно-целевой метод бюджетного планирования</w:t>
                  </w:r>
                </w:p>
              </w:txbxContent>
            </v:textbox>
          </v:roundrect>
        </w:pict>
      </w:r>
    </w:p>
    <w:p w:rsidR="00252F77" w:rsidRDefault="00252F77" w:rsidP="0061527F">
      <w:pPr>
        <w:jc w:val="center"/>
        <w:rPr>
          <w:sz w:val="72"/>
          <w:szCs w:val="72"/>
        </w:rPr>
      </w:pPr>
      <w:r>
        <w:rPr>
          <w:noProof/>
          <w:lang w:eastAsia="ru-RU"/>
        </w:rPr>
        <w:pict>
          <v:roundrect id="_x0000_s1035" style="position:absolute;left:0;text-align:left;margin-left:7.8pt;margin-top:35.3pt;width:750pt;height:60pt;z-index:251657728" arcsize="10923f" fillcolor="#92cddc" strokecolor="#4bacc6" strokeweight="1pt">
            <v:fill color2="#4bacc6" focus="50%" type="gradient"/>
            <v:shadow color="#205867" opacity=".5" offset="6pt,-6pt"/>
            <v:textbox>
              <w:txbxContent>
                <w:p w:rsidR="00252F77" w:rsidRPr="00C72281" w:rsidRDefault="00252F77" w:rsidP="00C72281">
                  <w:pPr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 w:rsidRPr="00C72281">
                    <w:rPr>
                      <w:rFonts w:ascii="Georgia" w:hAnsi="Georgia"/>
                      <w:sz w:val="40"/>
                      <w:szCs w:val="40"/>
                    </w:rPr>
                    <w:t>Обеспечение в полном объеме социальных обязательств</w:t>
                  </w:r>
                </w:p>
              </w:txbxContent>
            </v:textbox>
          </v:roundrect>
        </w:pict>
      </w:r>
    </w:p>
    <w:p w:rsidR="00252F77" w:rsidRDefault="00252F77" w:rsidP="00945494">
      <w:pPr>
        <w:jc w:val="center"/>
        <w:rPr>
          <w:rFonts w:ascii="Georgia" w:hAnsi="Georgia"/>
          <w:color w:val="C00000"/>
          <w:sz w:val="64"/>
          <w:szCs w:val="64"/>
        </w:rPr>
      </w:pPr>
      <w:r>
        <w:rPr>
          <w:noProof/>
          <w:lang w:eastAsia="ru-RU"/>
        </w:rPr>
        <w:pict>
          <v:shape id="Рисунок 1" o:spid="_x0000_s1036" type="#_x0000_t75" alt="91877844_Hzqd8ub1jzg[1].jpg" style="position:absolute;left:0;text-align:left;margin-left:-22.95pt;margin-top:-48.3pt;width:162.75pt;height:243pt;z-index:251658752;visibility:visible" wrapcoords="-100 0 -100 21533 21600 21533 21600 0 -100 0">
            <v:imagedata r:id="rId12" o:title=""/>
            <w10:wrap type="through"/>
          </v:shape>
        </w:pict>
      </w:r>
      <w:r w:rsidRPr="00B30781">
        <w:rPr>
          <w:rFonts w:ascii="Georgia" w:hAnsi="Georgia"/>
          <w:color w:val="C00000"/>
          <w:sz w:val="64"/>
          <w:szCs w:val="64"/>
        </w:rPr>
        <w:t xml:space="preserve">Основные параметры бюджета Коксовского сельского поселения </w:t>
      </w:r>
      <w:r>
        <w:rPr>
          <w:rFonts w:ascii="Georgia" w:hAnsi="Georgia"/>
          <w:color w:val="C00000"/>
          <w:sz w:val="64"/>
          <w:szCs w:val="64"/>
        </w:rPr>
        <w:t xml:space="preserve">Белокалитвинского района на 2019 год </w:t>
      </w:r>
    </w:p>
    <w:p w:rsidR="00252F77" w:rsidRPr="00C85E80" w:rsidRDefault="00252F77" w:rsidP="004811F0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                                                         </w:t>
      </w:r>
      <w:r w:rsidRPr="00C85E80">
        <w:rPr>
          <w:rFonts w:ascii="Georgia" w:hAnsi="Georgia"/>
          <w:sz w:val="28"/>
          <w:szCs w:val="28"/>
        </w:rPr>
        <w:t>(тыс. рублей)</w:t>
      </w:r>
    </w:p>
    <w:tbl>
      <w:tblPr>
        <w:tblW w:w="13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61"/>
        <w:gridCol w:w="1739"/>
        <w:gridCol w:w="1735"/>
        <w:gridCol w:w="1739"/>
      </w:tblGrid>
      <w:tr w:rsidR="00252F77" w:rsidRPr="00E14C66" w:rsidTr="004811F0">
        <w:tc>
          <w:tcPr>
            <w:tcW w:w="7961" w:type="dxa"/>
            <w:shd w:val="clear" w:color="auto" w:fill="8DB3E2"/>
          </w:tcPr>
          <w:p w:rsidR="00252F77" w:rsidRPr="00E14C66" w:rsidRDefault="00252F77" w:rsidP="00E14C66">
            <w:pPr>
              <w:shd w:val="clear" w:color="auto" w:fill="00B0F0"/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739" w:type="dxa"/>
            <w:shd w:val="clear" w:color="auto" w:fill="8DB3E2"/>
          </w:tcPr>
          <w:p w:rsidR="00252F77" w:rsidRPr="00E14C66" w:rsidRDefault="00252F77" w:rsidP="00E14C66">
            <w:pPr>
              <w:shd w:val="clear" w:color="auto" w:fill="00B0F0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2017</w:t>
            </w:r>
          </w:p>
        </w:tc>
        <w:tc>
          <w:tcPr>
            <w:tcW w:w="1735" w:type="dxa"/>
            <w:shd w:val="clear" w:color="auto" w:fill="8DB3E2"/>
          </w:tcPr>
          <w:p w:rsidR="00252F77" w:rsidRPr="00E14C66" w:rsidRDefault="00252F77" w:rsidP="00E14C66">
            <w:pPr>
              <w:shd w:val="clear" w:color="auto" w:fill="00B0F0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2018</w:t>
            </w:r>
          </w:p>
        </w:tc>
        <w:tc>
          <w:tcPr>
            <w:tcW w:w="1739" w:type="dxa"/>
            <w:shd w:val="clear" w:color="auto" w:fill="8DB3E2"/>
          </w:tcPr>
          <w:p w:rsidR="00252F77" w:rsidRPr="00E14C66" w:rsidRDefault="00252F77" w:rsidP="00E14C66">
            <w:pPr>
              <w:shd w:val="clear" w:color="auto" w:fill="00B0F0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2019</w:t>
            </w:r>
          </w:p>
        </w:tc>
      </w:tr>
      <w:tr w:rsidR="00252F77" w:rsidRPr="00E14C66" w:rsidTr="004811F0">
        <w:tc>
          <w:tcPr>
            <w:tcW w:w="7961" w:type="dxa"/>
          </w:tcPr>
          <w:p w:rsidR="00252F77" w:rsidRPr="00E14C66" w:rsidRDefault="00252F77" w:rsidP="00E14C66">
            <w:pPr>
              <w:shd w:val="clear" w:color="auto" w:fill="B6DDE8"/>
              <w:spacing w:after="0" w:line="240" w:lineRule="auto"/>
              <w:rPr>
                <w:sz w:val="40"/>
                <w:szCs w:val="40"/>
              </w:rPr>
            </w:pPr>
            <w:r w:rsidRPr="00E14C66">
              <w:rPr>
                <w:sz w:val="40"/>
                <w:szCs w:val="40"/>
                <w:lang w:val="en-US"/>
              </w:rPr>
              <w:t>I</w:t>
            </w:r>
            <w:r w:rsidRPr="00E14C66">
              <w:rPr>
                <w:sz w:val="40"/>
                <w:szCs w:val="40"/>
              </w:rPr>
              <w:t>.Доходы</w:t>
            </w:r>
          </w:p>
        </w:tc>
        <w:tc>
          <w:tcPr>
            <w:tcW w:w="1739" w:type="dxa"/>
          </w:tcPr>
          <w:p w:rsidR="00252F77" w:rsidRPr="00E14C66" w:rsidRDefault="00252F77" w:rsidP="0045153F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15531,9</w:t>
            </w:r>
          </w:p>
        </w:tc>
        <w:tc>
          <w:tcPr>
            <w:tcW w:w="1735" w:type="dxa"/>
          </w:tcPr>
          <w:p w:rsidR="00252F77" w:rsidRPr="00E14C66" w:rsidRDefault="00252F77" w:rsidP="0045153F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59919,9</w:t>
            </w:r>
          </w:p>
        </w:tc>
        <w:tc>
          <w:tcPr>
            <w:tcW w:w="1739" w:type="dxa"/>
          </w:tcPr>
          <w:p w:rsidR="00252F77" w:rsidRPr="00E14C66" w:rsidRDefault="00252F77" w:rsidP="00BF63C7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18714,0</w:t>
            </w:r>
          </w:p>
        </w:tc>
      </w:tr>
      <w:tr w:rsidR="00252F77" w:rsidRPr="00E14C66" w:rsidTr="004811F0">
        <w:tc>
          <w:tcPr>
            <w:tcW w:w="7961" w:type="dxa"/>
          </w:tcPr>
          <w:p w:rsidR="00252F77" w:rsidRPr="00E14C66" w:rsidRDefault="00252F77" w:rsidP="00E14C66">
            <w:pPr>
              <w:shd w:val="clear" w:color="auto" w:fill="B6DDE8"/>
              <w:spacing w:after="0" w:line="240" w:lineRule="auto"/>
              <w:rPr>
                <w:sz w:val="40"/>
                <w:szCs w:val="40"/>
              </w:rPr>
            </w:pPr>
            <w:r w:rsidRPr="00E14C66">
              <w:rPr>
                <w:sz w:val="40"/>
                <w:szCs w:val="40"/>
              </w:rPr>
              <w:t>из них:</w:t>
            </w:r>
          </w:p>
        </w:tc>
        <w:tc>
          <w:tcPr>
            <w:tcW w:w="1739" w:type="dxa"/>
          </w:tcPr>
          <w:p w:rsidR="00252F77" w:rsidRPr="00E14C66" w:rsidRDefault="00252F77" w:rsidP="0045153F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</w:p>
        </w:tc>
        <w:tc>
          <w:tcPr>
            <w:tcW w:w="1735" w:type="dxa"/>
          </w:tcPr>
          <w:p w:rsidR="00252F77" w:rsidRPr="00E14C66" w:rsidRDefault="00252F77" w:rsidP="0045153F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</w:p>
        </w:tc>
        <w:tc>
          <w:tcPr>
            <w:tcW w:w="1739" w:type="dxa"/>
          </w:tcPr>
          <w:p w:rsidR="00252F77" w:rsidRPr="00E14C66" w:rsidRDefault="00252F77" w:rsidP="00E14C66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</w:p>
        </w:tc>
      </w:tr>
      <w:tr w:rsidR="00252F77" w:rsidRPr="00E14C66" w:rsidTr="004811F0">
        <w:tc>
          <w:tcPr>
            <w:tcW w:w="7961" w:type="dxa"/>
          </w:tcPr>
          <w:p w:rsidR="00252F77" w:rsidRPr="00E14C66" w:rsidRDefault="00252F77" w:rsidP="00E14C66">
            <w:pPr>
              <w:shd w:val="clear" w:color="auto" w:fill="B6DDE8"/>
              <w:spacing w:after="0" w:line="240" w:lineRule="auto"/>
              <w:rPr>
                <w:b/>
                <w:sz w:val="40"/>
                <w:szCs w:val="40"/>
              </w:rPr>
            </w:pPr>
            <w:r w:rsidRPr="00E14C66">
              <w:rPr>
                <w:b/>
                <w:sz w:val="40"/>
                <w:szCs w:val="40"/>
              </w:rPr>
              <w:t>Налоговые и неналоговые доходы</w:t>
            </w:r>
          </w:p>
        </w:tc>
        <w:tc>
          <w:tcPr>
            <w:tcW w:w="1739" w:type="dxa"/>
          </w:tcPr>
          <w:p w:rsidR="00252F77" w:rsidRPr="00E14C66" w:rsidRDefault="00252F77" w:rsidP="0045153F">
            <w:pPr>
              <w:shd w:val="clear" w:color="auto" w:fill="B6DDE8"/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3630,9</w:t>
            </w:r>
          </w:p>
        </w:tc>
        <w:tc>
          <w:tcPr>
            <w:tcW w:w="1735" w:type="dxa"/>
          </w:tcPr>
          <w:p w:rsidR="00252F77" w:rsidRPr="00E14C66" w:rsidRDefault="00252F77" w:rsidP="0045153F">
            <w:pPr>
              <w:shd w:val="clear" w:color="auto" w:fill="B6DDE8"/>
              <w:spacing w:after="0" w:line="240" w:lineRule="auto"/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3958,2</w:t>
            </w:r>
          </w:p>
        </w:tc>
        <w:tc>
          <w:tcPr>
            <w:tcW w:w="1739" w:type="dxa"/>
          </w:tcPr>
          <w:p w:rsidR="00252F77" w:rsidRPr="00E14C66" w:rsidRDefault="00252F77" w:rsidP="00E14C66">
            <w:pPr>
              <w:shd w:val="clear" w:color="auto" w:fill="B6DDE8"/>
              <w:spacing w:after="0" w:line="240" w:lineRule="auto"/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3726,4</w:t>
            </w:r>
          </w:p>
        </w:tc>
      </w:tr>
      <w:tr w:rsidR="00252F77" w:rsidRPr="00E14C66" w:rsidTr="004811F0">
        <w:tc>
          <w:tcPr>
            <w:tcW w:w="7961" w:type="dxa"/>
          </w:tcPr>
          <w:p w:rsidR="00252F77" w:rsidRPr="00E14C66" w:rsidRDefault="00252F77" w:rsidP="00E14C66">
            <w:pPr>
              <w:shd w:val="clear" w:color="auto" w:fill="B6DDE8"/>
              <w:spacing w:after="0" w:line="240" w:lineRule="auto"/>
              <w:rPr>
                <w:b/>
                <w:sz w:val="40"/>
                <w:szCs w:val="40"/>
              </w:rPr>
            </w:pPr>
            <w:r w:rsidRPr="00E14C66">
              <w:rPr>
                <w:b/>
                <w:sz w:val="40"/>
                <w:szCs w:val="40"/>
              </w:rPr>
              <w:t>Безвозмездные поступления</w:t>
            </w:r>
          </w:p>
        </w:tc>
        <w:tc>
          <w:tcPr>
            <w:tcW w:w="1739" w:type="dxa"/>
          </w:tcPr>
          <w:p w:rsidR="00252F77" w:rsidRPr="00E14C66" w:rsidRDefault="00252F77" w:rsidP="0045153F">
            <w:pPr>
              <w:shd w:val="clear" w:color="auto" w:fill="B6DDE8"/>
              <w:spacing w:after="0" w:line="240" w:lineRule="auto"/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11901,0</w:t>
            </w:r>
          </w:p>
        </w:tc>
        <w:tc>
          <w:tcPr>
            <w:tcW w:w="1735" w:type="dxa"/>
          </w:tcPr>
          <w:p w:rsidR="00252F77" w:rsidRPr="00E14C66" w:rsidRDefault="00252F77" w:rsidP="0045153F">
            <w:pPr>
              <w:shd w:val="clear" w:color="auto" w:fill="B6DDE8"/>
              <w:spacing w:after="0" w:line="240" w:lineRule="auto"/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55961,7</w:t>
            </w:r>
          </w:p>
        </w:tc>
        <w:tc>
          <w:tcPr>
            <w:tcW w:w="1739" w:type="dxa"/>
          </w:tcPr>
          <w:p w:rsidR="00252F77" w:rsidRPr="00E14C66" w:rsidRDefault="00252F77" w:rsidP="00E14C66">
            <w:pPr>
              <w:shd w:val="clear" w:color="auto" w:fill="B6DDE8"/>
              <w:spacing w:after="0" w:line="240" w:lineRule="auto"/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14987,6</w:t>
            </w:r>
          </w:p>
        </w:tc>
      </w:tr>
      <w:tr w:rsidR="00252F77" w:rsidRPr="00E14C66" w:rsidTr="004811F0">
        <w:tc>
          <w:tcPr>
            <w:tcW w:w="7961" w:type="dxa"/>
          </w:tcPr>
          <w:p w:rsidR="00252F77" w:rsidRPr="00E14C66" w:rsidRDefault="00252F77" w:rsidP="00E14C66">
            <w:pPr>
              <w:shd w:val="clear" w:color="auto" w:fill="B6DDE8"/>
              <w:spacing w:after="0" w:line="240" w:lineRule="auto"/>
              <w:rPr>
                <w:sz w:val="40"/>
                <w:szCs w:val="40"/>
              </w:rPr>
            </w:pPr>
            <w:r w:rsidRPr="00E14C66">
              <w:rPr>
                <w:sz w:val="40"/>
                <w:szCs w:val="40"/>
                <w:lang w:val="en-US"/>
              </w:rPr>
              <w:t>II</w:t>
            </w:r>
            <w:r w:rsidRPr="00E14C66">
              <w:rPr>
                <w:sz w:val="40"/>
                <w:szCs w:val="40"/>
              </w:rPr>
              <w:t>.Расходы, всего</w:t>
            </w:r>
          </w:p>
        </w:tc>
        <w:tc>
          <w:tcPr>
            <w:tcW w:w="1739" w:type="dxa"/>
          </w:tcPr>
          <w:p w:rsidR="00252F77" w:rsidRPr="00E14C66" w:rsidRDefault="00252F77" w:rsidP="0045153F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15531,9</w:t>
            </w:r>
          </w:p>
        </w:tc>
        <w:tc>
          <w:tcPr>
            <w:tcW w:w="1735" w:type="dxa"/>
          </w:tcPr>
          <w:p w:rsidR="00252F77" w:rsidRPr="00E14C66" w:rsidRDefault="00252F77" w:rsidP="0045153F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59919,9</w:t>
            </w:r>
          </w:p>
        </w:tc>
        <w:tc>
          <w:tcPr>
            <w:tcW w:w="1739" w:type="dxa"/>
          </w:tcPr>
          <w:p w:rsidR="00252F77" w:rsidRPr="00E14C66" w:rsidRDefault="00252F77" w:rsidP="00E14C66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18714,0</w:t>
            </w:r>
          </w:p>
        </w:tc>
      </w:tr>
      <w:tr w:rsidR="00252F77" w:rsidRPr="00E14C66" w:rsidTr="004811F0">
        <w:tc>
          <w:tcPr>
            <w:tcW w:w="7961" w:type="dxa"/>
          </w:tcPr>
          <w:p w:rsidR="00252F77" w:rsidRPr="00E14C66" w:rsidRDefault="00252F77" w:rsidP="00E14C66">
            <w:pPr>
              <w:shd w:val="clear" w:color="auto" w:fill="B6DDE8"/>
              <w:spacing w:after="0" w:line="240" w:lineRule="auto"/>
              <w:rPr>
                <w:sz w:val="40"/>
                <w:szCs w:val="40"/>
              </w:rPr>
            </w:pPr>
            <w:r w:rsidRPr="00E14C66">
              <w:rPr>
                <w:sz w:val="40"/>
                <w:szCs w:val="40"/>
                <w:lang w:val="en-US"/>
              </w:rPr>
              <w:t>III</w:t>
            </w:r>
            <w:r w:rsidRPr="00E14C66">
              <w:rPr>
                <w:sz w:val="40"/>
                <w:szCs w:val="40"/>
              </w:rPr>
              <w:t>.Дефицит (-), профицит (+)</w:t>
            </w:r>
          </w:p>
        </w:tc>
        <w:tc>
          <w:tcPr>
            <w:tcW w:w="1739" w:type="dxa"/>
          </w:tcPr>
          <w:p w:rsidR="00252F77" w:rsidRPr="00E14C66" w:rsidRDefault="00252F77" w:rsidP="002170B3">
            <w:pPr>
              <w:shd w:val="clear" w:color="auto" w:fill="B6DDE8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    0,0</w:t>
            </w:r>
          </w:p>
        </w:tc>
        <w:tc>
          <w:tcPr>
            <w:tcW w:w="1735" w:type="dxa"/>
          </w:tcPr>
          <w:p w:rsidR="00252F77" w:rsidRPr="00E14C66" w:rsidRDefault="00252F77" w:rsidP="00E14C66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0,0</w:t>
            </w:r>
          </w:p>
        </w:tc>
        <w:tc>
          <w:tcPr>
            <w:tcW w:w="1739" w:type="dxa"/>
          </w:tcPr>
          <w:p w:rsidR="00252F77" w:rsidRPr="00E14C66" w:rsidRDefault="00252F77" w:rsidP="00E14C66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0,0</w:t>
            </w:r>
          </w:p>
        </w:tc>
      </w:tr>
      <w:tr w:rsidR="00252F77" w:rsidRPr="00E14C66" w:rsidTr="004811F0">
        <w:tc>
          <w:tcPr>
            <w:tcW w:w="7961" w:type="dxa"/>
          </w:tcPr>
          <w:p w:rsidR="00252F77" w:rsidRPr="00E14C66" w:rsidRDefault="00252F77" w:rsidP="00E14C66">
            <w:pPr>
              <w:shd w:val="clear" w:color="auto" w:fill="B6DDE8"/>
              <w:spacing w:after="0" w:line="240" w:lineRule="auto"/>
              <w:rPr>
                <w:sz w:val="40"/>
                <w:szCs w:val="40"/>
              </w:rPr>
            </w:pPr>
            <w:r w:rsidRPr="00E14C66">
              <w:rPr>
                <w:sz w:val="40"/>
                <w:szCs w:val="40"/>
                <w:lang w:val="en-US"/>
              </w:rPr>
              <w:t>VI</w:t>
            </w:r>
            <w:r w:rsidRPr="00E14C66">
              <w:rPr>
                <w:sz w:val="40"/>
                <w:szCs w:val="40"/>
              </w:rPr>
              <w:t>.Источники финансирования дефицита</w:t>
            </w:r>
          </w:p>
        </w:tc>
        <w:tc>
          <w:tcPr>
            <w:tcW w:w="1739" w:type="dxa"/>
          </w:tcPr>
          <w:p w:rsidR="00252F77" w:rsidRPr="00E14C66" w:rsidRDefault="00252F77" w:rsidP="002170B3">
            <w:pPr>
              <w:shd w:val="clear" w:color="auto" w:fill="B6DDE8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    0,0</w:t>
            </w:r>
          </w:p>
        </w:tc>
        <w:tc>
          <w:tcPr>
            <w:tcW w:w="1735" w:type="dxa"/>
          </w:tcPr>
          <w:p w:rsidR="00252F77" w:rsidRPr="00E14C66" w:rsidRDefault="00252F77" w:rsidP="00E14C66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0,0</w:t>
            </w:r>
          </w:p>
        </w:tc>
        <w:tc>
          <w:tcPr>
            <w:tcW w:w="1739" w:type="dxa"/>
          </w:tcPr>
          <w:p w:rsidR="00252F77" w:rsidRPr="00E14C66" w:rsidRDefault="00252F77" w:rsidP="00E14C66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0,0</w:t>
            </w:r>
          </w:p>
        </w:tc>
      </w:tr>
    </w:tbl>
    <w:p w:rsidR="00252F77" w:rsidRDefault="00252F77" w:rsidP="00945494">
      <w:pPr>
        <w:jc w:val="center"/>
      </w:pPr>
    </w:p>
    <w:p w:rsidR="00252F77" w:rsidRDefault="00252F77" w:rsidP="00945494">
      <w:pPr>
        <w:jc w:val="center"/>
      </w:pPr>
    </w:p>
    <w:p w:rsidR="00252F77" w:rsidRDefault="00252F77" w:rsidP="0061527F">
      <w:pPr>
        <w:jc w:val="center"/>
        <w:rPr>
          <w:rFonts w:ascii="Georgia" w:hAnsi="Georgia"/>
          <w:color w:val="7030A0"/>
          <w:sz w:val="52"/>
          <w:szCs w:val="52"/>
        </w:rPr>
      </w:pPr>
    </w:p>
    <w:p w:rsidR="00252F77" w:rsidRDefault="00252F77" w:rsidP="0061527F">
      <w:pPr>
        <w:jc w:val="center"/>
        <w:rPr>
          <w:rFonts w:ascii="Georgia" w:hAnsi="Georgia"/>
          <w:color w:val="7030A0"/>
          <w:sz w:val="52"/>
          <w:szCs w:val="52"/>
        </w:rPr>
      </w:pPr>
      <w:r w:rsidRPr="00D9007A">
        <w:rPr>
          <w:rFonts w:ascii="Georgia" w:hAnsi="Georgia"/>
          <w:color w:val="7030A0"/>
          <w:sz w:val="52"/>
          <w:szCs w:val="52"/>
        </w:rPr>
        <w:t xml:space="preserve">Динамика доходов бюджета Коксовского сельского </w:t>
      </w:r>
    </w:p>
    <w:p w:rsidR="00252F77" w:rsidRDefault="00252F77" w:rsidP="0061527F">
      <w:pPr>
        <w:jc w:val="center"/>
        <w:rPr>
          <w:rFonts w:ascii="Georgia" w:hAnsi="Georgia"/>
          <w:color w:val="7030A0"/>
          <w:sz w:val="52"/>
          <w:szCs w:val="52"/>
        </w:rPr>
      </w:pPr>
      <w:r w:rsidRPr="00D9007A">
        <w:rPr>
          <w:rFonts w:ascii="Georgia" w:hAnsi="Georgia"/>
          <w:color w:val="7030A0"/>
          <w:sz w:val="52"/>
          <w:szCs w:val="52"/>
        </w:rPr>
        <w:t>поселения Белокалитвинского района</w:t>
      </w:r>
    </w:p>
    <w:p w:rsidR="00252F77" w:rsidRPr="00D9007A" w:rsidRDefault="00252F77" w:rsidP="0061527F">
      <w:pPr>
        <w:jc w:val="center"/>
        <w:rPr>
          <w:rFonts w:ascii="Georgia" w:hAnsi="Georgia"/>
          <w:color w:val="7030A0"/>
          <w:sz w:val="52"/>
          <w:szCs w:val="52"/>
        </w:rPr>
      </w:pPr>
    </w:p>
    <w:p w:rsidR="00252F77" w:rsidRDefault="00252F77" w:rsidP="0061527F">
      <w:pPr>
        <w:jc w:val="center"/>
        <w:rPr>
          <w:sz w:val="40"/>
          <w:szCs w:val="40"/>
        </w:rPr>
      </w:pPr>
      <w:r>
        <w:rPr>
          <w:noProof/>
          <w:lang w:eastAsia="ru-RU"/>
        </w:rPr>
        <w:pict>
          <v:rect id="_x0000_s1037" style="position:absolute;left:0;text-align:left;margin-left:129.8pt;margin-top:45.6pt;width:25.1pt;height:35.25pt;z-index:251666944;mso-wrap-style:none" filled="f" stroked="f">
            <v:textbox style="mso-next-textbox:#_x0000_s1037;mso-fit-shape-to-text:t" inset="0,0,0,0">
              <w:txbxContent>
                <w:p w:rsidR="00252F77" w:rsidRPr="0084357C" w:rsidRDefault="00252F77" w:rsidP="007F2E64"/>
              </w:txbxContent>
            </v:textbox>
          </v:rect>
        </w:pict>
      </w:r>
      <w:r>
        <w:rPr>
          <w:noProof/>
          <w:lang w:eastAsia="ru-RU"/>
        </w:rPr>
        <w:pict>
          <v:rect id="_x0000_s1038" style="position:absolute;left:0;text-align:left;margin-left:117.8pt;margin-top:33.6pt;width:25.1pt;height:35.25pt;z-index:251665920;mso-wrap-style:none" filled="f" stroked="f">
            <v:textbox style="mso-next-textbox:#_x0000_s1038;mso-fit-shape-to-text:t" inset="0,0,0,0">
              <w:txbxContent>
                <w:p w:rsidR="00252F77" w:rsidRPr="0084357C" w:rsidRDefault="00252F77" w:rsidP="0084357C"/>
              </w:txbxContent>
            </v:textbox>
          </v:rect>
        </w:pict>
      </w:r>
      <w:r w:rsidRPr="003477D7">
        <w:rPr>
          <w:rFonts w:ascii="Georgia" w:hAnsi="Georgia"/>
          <w:sz w:val="52"/>
          <w:szCs w:val="52"/>
        </w:rPr>
        <w:object w:dxaOrig="4146" w:dyaOrig="8703">
          <v:shape id="_x0000_i1028" type="#_x0000_t75" style="width:2.25pt;height:108.75pt" o:ole="">
            <v:imagedata r:id="rId13" o:title=""/>
          </v:shape>
          <o:OLEObject Type="Embed" ProgID="Excel.Sheet.8" ShapeID="_x0000_i1028" DrawAspect="Content" ObjectID="_1612178405" r:id="rId14"/>
        </w:object>
      </w:r>
      <w:r w:rsidRPr="0084357C">
        <w:rPr>
          <w:sz w:val="40"/>
          <w:szCs w:val="40"/>
        </w:rPr>
        <w:object w:dxaOrig="9836" w:dyaOrig="5452">
          <v:shape id="_x0000_i1029" type="#_x0000_t75" style="width:492pt;height:272.25pt" o:ole="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SGraph.Chart.8" ShapeID="_x0000_i1029" DrawAspect="Content" ObjectID="_1612178406" r:id="rId16">
            <o:FieldCodes>\s</o:FieldCodes>
          </o:OLEObject>
        </w:object>
      </w:r>
    </w:p>
    <w:p w:rsidR="00252F77" w:rsidRPr="004D4751" w:rsidRDefault="00252F77" w:rsidP="00FA1A15">
      <w:pPr>
        <w:pStyle w:val="ListParagraph"/>
        <w:ind w:left="360"/>
        <w:rPr>
          <w:sz w:val="40"/>
          <w:szCs w:val="40"/>
        </w:rPr>
      </w:pPr>
    </w:p>
    <w:p w:rsidR="00252F77" w:rsidRDefault="00252F77" w:rsidP="00FA1A15">
      <w:pPr>
        <w:rPr>
          <w:rFonts w:ascii="Georgia" w:hAnsi="Georgia"/>
          <w:color w:val="0066FF"/>
          <w:sz w:val="44"/>
          <w:szCs w:val="48"/>
        </w:rPr>
      </w:pPr>
    </w:p>
    <w:p w:rsidR="00252F77" w:rsidRDefault="00252F77" w:rsidP="00D9007A">
      <w:pPr>
        <w:jc w:val="center"/>
        <w:rPr>
          <w:sz w:val="72"/>
          <w:szCs w:val="72"/>
        </w:rPr>
      </w:pPr>
      <w:r w:rsidRPr="007B6718">
        <w:rPr>
          <w:rFonts w:ascii="Georgia" w:hAnsi="Georgia"/>
          <w:color w:val="0066FF"/>
          <w:sz w:val="44"/>
          <w:szCs w:val="48"/>
        </w:rPr>
        <w:t>Структура собственных доходов бюджета Коксовского сельского поселения Белокалитвинского района в 201</w:t>
      </w:r>
      <w:r>
        <w:rPr>
          <w:rFonts w:ascii="Georgia" w:hAnsi="Georgia"/>
          <w:color w:val="0066FF"/>
          <w:sz w:val="44"/>
          <w:szCs w:val="48"/>
        </w:rPr>
        <w:t>9</w:t>
      </w:r>
      <w:r w:rsidRPr="007B6718">
        <w:rPr>
          <w:rFonts w:ascii="Georgia" w:hAnsi="Georgia"/>
          <w:color w:val="0066FF"/>
          <w:sz w:val="44"/>
          <w:szCs w:val="48"/>
        </w:rPr>
        <w:t xml:space="preserve"> году </w:t>
      </w:r>
      <w:r>
        <w:rPr>
          <w:rFonts w:ascii="Georgia" w:hAnsi="Georgia"/>
          <w:color w:val="0066FF"/>
          <w:sz w:val="44"/>
          <w:szCs w:val="48"/>
        </w:rPr>
        <w:t>3726,4</w:t>
      </w:r>
      <w:r w:rsidRPr="007B6718">
        <w:rPr>
          <w:rFonts w:ascii="Georgia" w:hAnsi="Georgia"/>
          <w:color w:val="0066FF"/>
          <w:sz w:val="44"/>
          <w:szCs w:val="48"/>
        </w:rPr>
        <w:t xml:space="preserve"> тыс.руб</w:t>
      </w:r>
      <w:r>
        <w:rPr>
          <w:rFonts w:ascii="Georgia" w:hAnsi="Georgia"/>
          <w:color w:val="0066FF"/>
          <w:sz w:val="48"/>
          <w:szCs w:val="48"/>
        </w:rPr>
        <w:t>.</w:t>
      </w:r>
      <w:r w:rsidRPr="00E14C66">
        <w:rPr>
          <w:noProof/>
          <w:sz w:val="72"/>
          <w:szCs w:val="72"/>
          <w:lang w:eastAsia="ru-RU"/>
        </w:rPr>
        <w:object w:dxaOrig="14376" w:dyaOrig="7642">
          <v:shape id="_x0000_i1030" type="#_x0000_t75" style="width:697.5pt;height:332.25pt" o:ole="">
            <v:imagedata r:id="rId17" o:title=""/>
            <o:lock v:ext="edit" aspectratio="f"/>
          </v:shape>
          <o:OLEObject Type="Embed" ProgID="Excel.Chart.8" ShapeID="_x0000_i1030" DrawAspect="Content" ObjectID="_1612178407" r:id="rId18"/>
        </w:object>
      </w:r>
    </w:p>
    <w:p w:rsidR="00252F77" w:rsidRPr="00B30781" w:rsidRDefault="00252F77" w:rsidP="0061527F">
      <w:pPr>
        <w:jc w:val="center"/>
        <w:rPr>
          <w:rFonts w:ascii="Georgia" w:hAnsi="Georgia"/>
          <w:color w:val="7030A0"/>
          <w:sz w:val="56"/>
          <w:szCs w:val="56"/>
        </w:rPr>
      </w:pPr>
      <w:r w:rsidRPr="00B30781">
        <w:rPr>
          <w:rFonts w:ascii="Georgia" w:hAnsi="Georgia"/>
          <w:color w:val="7030A0"/>
          <w:sz w:val="56"/>
          <w:szCs w:val="56"/>
        </w:rPr>
        <w:t>Динамика поступления налога на доходы физических лиц в части местного бюджета</w:t>
      </w:r>
      <w:r>
        <w:rPr>
          <w:rFonts w:ascii="Georgia" w:hAnsi="Georgia"/>
          <w:color w:val="7030A0"/>
          <w:sz w:val="56"/>
          <w:szCs w:val="56"/>
        </w:rPr>
        <w:t xml:space="preserve"> (тыс.руб.)</w:t>
      </w:r>
    </w:p>
    <w:p w:rsidR="00252F77" w:rsidRDefault="00252F77" w:rsidP="0061527F">
      <w:pPr>
        <w:jc w:val="center"/>
      </w:pPr>
    </w:p>
    <w:p w:rsidR="00252F77" w:rsidRDefault="00252F77" w:rsidP="001A5C07">
      <w:r>
        <w:rPr>
          <w:noProof/>
          <w:lang w:eastAsia="ru-RU"/>
        </w:rPr>
        <w:pict>
          <v:shape id="Рисунок 15" o:spid="_x0000_i1031" type="#_x0000_t75" alt="1349840392_dohody-1[1].jpg" style="width:153.75pt;height:249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">
            <v:imagedata r:id="rId19" o:title=""/>
            <o:lock v:ext="edit" aspectratio="f"/>
          </v:shape>
        </w:pict>
      </w:r>
      <w:r>
        <w:t xml:space="preserve">                         </w:t>
      </w:r>
      <w:r w:rsidRPr="00E352D8">
        <w:rPr>
          <w:noProof/>
          <w:lang w:eastAsia="ru-RU"/>
        </w:rPr>
        <w:object w:dxaOrig="9836" w:dyaOrig="6005">
          <v:shape id="_x0000_i1032" type="#_x0000_t75" style="width:492pt;height:264pt" o:ole="">
            <v:imagedata r:id="rId20" o:title=""/>
            <o:lock v:ext="edit" aspectratio="f"/>
          </v:shape>
          <o:OLEObject Type="Embed" ProgID="Excel.Chart.8" ShapeID="_x0000_i1032" DrawAspect="Content" ObjectID="_1612178408" r:id="rId21"/>
        </w:object>
      </w:r>
    </w:p>
    <w:p w:rsidR="00252F77" w:rsidRDefault="00252F77" w:rsidP="0061527F">
      <w:pPr>
        <w:jc w:val="center"/>
      </w:pPr>
    </w:p>
    <w:p w:rsidR="00252F77" w:rsidRDefault="00252F77" w:rsidP="0061527F">
      <w:pPr>
        <w:jc w:val="center"/>
      </w:pPr>
    </w:p>
    <w:p w:rsidR="00252F77" w:rsidRPr="005F7D75" w:rsidRDefault="00252F77" w:rsidP="0061527F">
      <w:pPr>
        <w:jc w:val="center"/>
        <w:rPr>
          <w:rFonts w:ascii="Georgia" w:hAnsi="Georgia"/>
          <w:color w:val="0000CC"/>
          <w:sz w:val="52"/>
          <w:szCs w:val="52"/>
        </w:rPr>
      </w:pPr>
      <w:r w:rsidRPr="005F7D75">
        <w:rPr>
          <w:rFonts w:ascii="Georgia" w:hAnsi="Georgia"/>
          <w:color w:val="0000CC"/>
          <w:sz w:val="52"/>
          <w:szCs w:val="52"/>
        </w:rPr>
        <w:t>Безвозмездные поступления в бюджет</w:t>
      </w:r>
      <w:r>
        <w:rPr>
          <w:rFonts w:ascii="Georgia" w:hAnsi="Georgia"/>
          <w:color w:val="0000CC"/>
          <w:sz w:val="52"/>
          <w:szCs w:val="52"/>
        </w:rPr>
        <w:t>е</w:t>
      </w:r>
      <w:r w:rsidRPr="005F7D75">
        <w:rPr>
          <w:rFonts w:ascii="Georgia" w:hAnsi="Georgia"/>
          <w:color w:val="0000CC"/>
          <w:sz w:val="52"/>
          <w:szCs w:val="52"/>
        </w:rPr>
        <w:t xml:space="preserve"> Коксовского сельского поселения Белокалитвинского района </w:t>
      </w:r>
    </w:p>
    <w:p w:rsidR="00252F77" w:rsidRPr="00481EB7" w:rsidRDefault="00252F77" w:rsidP="0061527F">
      <w:pPr>
        <w:jc w:val="center"/>
        <w:rPr>
          <w:rFonts w:ascii="Georgia" w:hAnsi="Georgia"/>
          <w:color w:val="1F497D"/>
          <w:sz w:val="52"/>
          <w:szCs w:val="52"/>
        </w:rPr>
      </w:pPr>
      <w:r w:rsidRPr="00481EB7">
        <w:rPr>
          <w:rFonts w:ascii="Georgia" w:hAnsi="Georgia"/>
          <w:color w:val="1F497D"/>
          <w:sz w:val="52"/>
          <w:szCs w:val="52"/>
        </w:rPr>
        <w:t>тыс.руб.</w:t>
      </w:r>
    </w:p>
    <w:p w:rsidR="00252F77" w:rsidRDefault="00252F77" w:rsidP="005F7D75">
      <w:r w:rsidRPr="00E352D8">
        <w:rPr>
          <w:noProof/>
          <w:lang w:eastAsia="ru-RU"/>
        </w:rPr>
        <w:object w:dxaOrig="9342" w:dyaOrig="6005">
          <v:shape id="_x0000_i1033" type="#_x0000_t75" style="width:467.25pt;height:261pt" o:ole="">
            <v:imagedata r:id="rId22" o:title="" cropbottom="-11f"/>
            <o:lock v:ext="edit" aspectratio="f"/>
          </v:shape>
          <o:OLEObject Type="Embed" ProgID="Excel.Chart.8" ShapeID="_x0000_i1033" DrawAspect="Content" ObjectID="_1612178409" r:id="rId23"/>
        </w:object>
      </w:r>
      <w:r>
        <w:rPr>
          <w:noProof/>
          <w:lang w:eastAsia="ru-RU"/>
        </w:rPr>
        <w:pict>
          <v:shape id="Рисунок 20" o:spid="_x0000_i1034" type="#_x0000_t75" alt="zaymi-i-kredit[1].jpg" style="width:228pt;height:26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RAAAABgAAAAAAAAAAAAABqwAAAjoAAAAOAHoA&#10;YQB5AG0AaQAtAGkALQBrAHIAZQBkAGkAdAAAAAEAAAAAAAAAAAAAAAAAAAAAAAAAAQAAAAAAAAAA&#10;AAACOgAAAasAAAAAAAAAAAAAAAAAAAAAAQAAAAAAAAAAAAAAAAAAAAAAAAAQAAAAAQAAAAAAAG51&#10;bGwAAAACAAAABmJvdW5kc09iamMAAAABAAAAAAAAUmN0MQAAAAQAAAAAVG9wIGxvbmcAAAAAAAAA&#10;AExlZnRsb25nAAAAAAAAAABCdG9tbG9uZwAAAasAAAAAUmdodGxvbmcAAAI6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Gr&#10;AAAAAFJnaHRsb25nAAACOg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zI1RUFFMzczRDEyNjg0QkFB&#10;MzU4MUJBMjQ3MUJEQzFDPC9leGlmOk5hdGl2ZURpZ2VzdD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">
            <v:imagedata r:id="rId24" o:title=""/>
            <o:lock v:ext="edit" aspectratio="f"/>
          </v:shape>
        </w:pict>
      </w:r>
    </w:p>
    <w:p w:rsidR="00252F77" w:rsidRDefault="00252F77" w:rsidP="0061527F">
      <w:pPr>
        <w:jc w:val="center"/>
      </w:pPr>
    </w:p>
    <w:p w:rsidR="00252F77" w:rsidRPr="007532C4" w:rsidRDefault="00252F77" w:rsidP="0061527F">
      <w:pPr>
        <w:jc w:val="center"/>
        <w:rPr>
          <w:rFonts w:ascii="Georgia" w:hAnsi="Georgia"/>
          <w:color w:val="0D0D0D"/>
          <w:sz w:val="52"/>
          <w:szCs w:val="52"/>
        </w:rPr>
      </w:pPr>
      <w:r>
        <w:rPr>
          <w:noProof/>
          <w:lang w:eastAsia="ru-RU"/>
        </w:rPr>
        <w:pict>
          <v:shape id="Рисунок 22" o:spid="_x0000_s1039" type="#_x0000_t75" alt="DI7579p2Xm[1].jpg" style="position:absolute;left:0;text-align:left;margin-left:0;margin-top:0;width:213.1pt;height:278.4pt;z-index:251659776;visibility:visible;mso-position-horizontal:left;mso-position-horizontal-relative:margin;mso-position-vertical:top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">
            <v:imagedata r:id="rId25" o:title=""/>
            <o:lock v:ext="edit" aspectratio="f"/>
            <w10:wrap type="square" anchorx="margin" anchory="margin"/>
          </v:shape>
        </w:pict>
      </w:r>
      <w:r w:rsidRPr="007532C4">
        <w:rPr>
          <w:rFonts w:ascii="Georgia" w:hAnsi="Georgia"/>
          <w:color w:val="0D0D0D"/>
          <w:sz w:val="52"/>
          <w:szCs w:val="52"/>
        </w:rPr>
        <w:t>Динамика расходов бюджета Коксовского сельского поселения</w:t>
      </w:r>
      <w:r>
        <w:rPr>
          <w:rFonts w:ascii="Georgia" w:hAnsi="Georgia"/>
          <w:color w:val="0D0D0D"/>
          <w:sz w:val="52"/>
          <w:szCs w:val="52"/>
        </w:rPr>
        <w:t xml:space="preserve"> Белокалитвинского района в 2017-2019</w:t>
      </w:r>
      <w:r w:rsidRPr="007532C4">
        <w:rPr>
          <w:rFonts w:ascii="Georgia" w:hAnsi="Georgia"/>
          <w:color w:val="0D0D0D"/>
          <w:sz w:val="52"/>
          <w:szCs w:val="52"/>
        </w:rPr>
        <w:t xml:space="preserve"> годах</w:t>
      </w:r>
      <w:r>
        <w:rPr>
          <w:rFonts w:ascii="Georgia" w:hAnsi="Georgia"/>
          <w:color w:val="0D0D0D"/>
          <w:sz w:val="52"/>
          <w:szCs w:val="52"/>
        </w:rPr>
        <w:t xml:space="preserve">       тыс. руб.</w:t>
      </w:r>
    </w:p>
    <w:p w:rsidR="00252F77" w:rsidRDefault="00252F77" w:rsidP="000F3485">
      <w:pPr>
        <w:jc w:val="right"/>
      </w:pPr>
      <w:r w:rsidRPr="00E352D8">
        <w:rPr>
          <w:noProof/>
          <w:lang w:eastAsia="ru-RU"/>
        </w:rPr>
        <w:object w:dxaOrig="10211" w:dyaOrig="5706">
          <v:shape id="_x0000_i1035" type="#_x0000_t75" style="width:510.75pt;height:282.75pt" o:ole="">
            <v:imagedata r:id="rId26" o:title=""/>
            <o:lock v:ext="edit" aspectratio="f"/>
          </v:shape>
          <o:OLEObject Type="Embed" ProgID="Excel.Chart.8" ShapeID="_x0000_i1035" DrawAspect="Content" ObjectID="_1612178410" r:id="rId27"/>
        </w:object>
      </w:r>
    </w:p>
    <w:p w:rsidR="00252F77" w:rsidRDefault="00252F77" w:rsidP="0061527F">
      <w:pPr>
        <w:jc w:val="center"/>
      </w:pPr>
    </w:p>
    <w:p w:rsidR="00252F77" w:rsidRPr="00CA6198" w:rsidRDefault="00252F77" w:rsidP="0061527F">
      <w:pPr>
        <w:jc w:val="center"/>
        <w:rPr>
          <w:rFonts w:ascii="Georgia" w:hAnsi="Georgia"/>
          <w:color w:val="FF0000"/>
          <w:sz w:val="52"/>
          <w:szCs w:val="52"/>
        </w:rPr>
      </w:pPr>
      <w:r w:rsidRPr="00CA6198">
        <w:rPr>
          <w:rFonts w:ascii="Georgia" w:hAnsi="Georgia"/>
          <w:color w:val="FF0000"/>
          <w:sz w:val="52"/>
          <w:szCs w:val="52"/>
        </w:rPr>
        <w:t xml:space="preserve">Новации в расходах бюджета Коксовского сельского поселения </w:t>
      </w:r>
      <w:r>
        <w:rPr>
          <w:rFonts w:ascii="Georgia" w:hAnsi="Georgia"/>
          <w:color w:val="FF0000"/>
          <w:sz w:val="52"/>
          <w:szCs w:val="52"/>
        </w:rPr>
        <w:t xml:space="preserve">Белокалитвинского района на 2019 </w:t>
      </w:r>
      <w:r w:rsidRPr="00CA6198">
        <w:rPr>
          <w:rFonts w:ascii="Georgia" w:hAnsi="Georgia"/>
          <w:color w:val="FF0000"/>
          <w:sz w:val="52"/>
          <w:szCs w:val="52"/>
        </w:rPr>
        <w:t xml:space="preserve">год </w:t>
      </w:r>
      <w:r>
        <w:rPr>
          <w:rFonts w:ascii="Georgia" w:hAnsi="Georgia"/>
          <w:color w:val="FF0000"/>
          <w:sz w:val="52"/>
          <w:szCs w:val="52"/>
        </w:rPr>
        <w:t xml:space="preserve"> </w:t>
      </w:r>
    </w:p>
    <w:p w:rsidR="00252F77" w:rsidRPr="00CA6198" w:rsidRDefault="00252F77" w:rsidP="0061527F">
      <w:pPr>
        <w:jc w:val="center"/>
        <w:rPr>
          <w:rFonts w:ascii="Georgia" w:hAnsi="Georgia"/>
          <w:sz w:val="52"/>
          <w:szCs w:val="52"/>
        </w:rPr>
      </w:pPr>
      <w:r>
        <w:rPr>
          <w:noProof/>
          <w:lang w:eastAsia="ru-RU"/>
        </w:rPr>
        <w:pict>
          <v:roundrect id="_x0000_s1040" style="position:absolute;left:0;text-align:left;margin-left:32.55pt;margin-top:43.25pt;width:685.5pt;height:113.25pt;z-index:251660800" arcsize="10923f" fillcolor="#fabf8f" strokecolor="#fabf8f" strokeweight="1pt">
            <v:fill color2="#fde9d9" angle="-45" focus="-50%" type="gradient"/>
            <v:shadow on="t" type="perspective" color="#974706" opacity=".5" offset="1pt" offset2="-3pt"/>
            <v:textbox>
              <w:txbxContent>
                <w:p w:rsidR="00252F77" w:rsidRPr="00AE01ED" w:rsidRDefault="00252F77" w:rsidP="009E6E09">
                  <w:pPr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>
                    <w:rPr>
                      <w:rFonts w:ascii="Georgia" w:hAnsi="Georgia"/>
                      <w:sz w:val="40"/>
                      <w:szCs w:val="40"/>
                    </w:rPr>
                    <w:t>Поэтапное до 2019</w:t>
                  </w:r>
                  <w:r w:rsidRPr="00AE01ED">
                    <w:rPr>
                      <w:rFonts w:ascii="Georgia" w:hAnsi="Georgia"/>
                      <w:sz w:val="40"/>
                      <w:szCs w:val="40"/>
                    </w:rPr>
                    <w:t xml:space="preserve"> года повышение заработной платы работников </w:t>
                  </w:r>
                  <w:r>
                    <w:rPr>
                      <w:rFonts w:ascii="Georgia" w:hAnsi="Georgia"/>
                      <w:sz w:val="40"/>
                      <w:szCs w:val="40"/>
                    </w:rPr>
                    <w:t>бюджетного учреждения</w:t>
                  </w:r>
                  <w:r w:rsidRPr="00AE01ED">
                    <w:rPr>
                      <w:rFonts w:ascii="Georgia" w:hAnsi="Georgia"/>
                      <w:sz w:val="40"/>
                      <w:szCs w:val="40"/>
                    </w:rPr>
                    <w:t xml:space="preserve"> в рамках реализации   Указов Президента России от 7 мая и 1июня 2012 года.</w:t>
                  </w:r>
                </w:p>
              </w:txbxContent>
            </v:textbox>
          </v:roundrect>
        </w:pict>
      </w:r>
    </w:p>
    <w:p w:rsidR="00252F77" w:rsidRDefault="00252F77" w:rsidP="0061527F">
      <w:pPr>
        <w:jc w:val="center"/>
      </w:pPr>
    </w:p>
    <w:p w:rsidR="00252F77" w:rsidRDefault="00252F77" w:rsidP="0061527F">
      <w:pPr>
        <w:jc w:val="center"/>
      </w:pPr>
    </w:p>
    <w:p w:rsidR="00252F77" w:rsidRDefault="00252F77" w:rsidP="0061527F">
      <w:pPr>
        <w:jc w:val="center"/>
      </w:pPr>
    </w:p>
    <w:p w:rsidR="00252F77" w:rsidRDefault="00252F77" w:rsidP="0061527F">
      <w:pPr>
        <w:jc w:val="center"/>
      </w:pPr>
    </w:p>
    <w:p w:rsidR="00252F77" w:rsidRDefault="00252F77" w:rsidP="0061527F">
      <w:pPr>
        <w:jc w:val="center"/>
      </w:pPr>
    </w:p>
    <w:p w:rsidR="00252F77" w:rsidRDefault="00252F77" w:rsidP="0061527F">
      <w:pPr>
        <w:jc w:val="center"/>
      </w:pPr>
      <w:r>
        <w:rPr>
          <w:noProof/>
          <w:lang w:eastAsia="ru-RU"/>
        </w:rPr>
        <w:pict>
          <v:roundrect id="_x0000_s1041" style="position:absolute;left:0;text-align:left;margin-left:40.05pt;margin-top:13.6pt;width:681.75pt;height:133.5pt;z-index:251661824" arcsize="10923f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252F77" w:rsidRPr="009E6E09" w:rsidRDefault="00252F77" w:rsidP="009E6E09">
                  <w:pPr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 w:rsidRPr="009E6E09">
                    <w:rPr>
                      <w:rFonts w:ascii="Georgia" w:hAnsi="Georgia"/>
                      <w:sz w:val="40"/>
                      <w:szCs w:val="40"/>
                    </w:rPr>
                    <w:t xml:space="preserve">Расходы на оплату коммунальных услуг по бюджетному учреждению </w:t>
                  </w:r>
                  <w:r>
                    <w:rPr>
                      <w:rFonts w:ascii="Georgia" w:hAnsi="Georgia"/>
                      <w:sz w:val="40"/>
                      <w:szCs w:val="40"/>
                    </w:rPr>
                    <w:t xml:space="preserve">и </w:t>
                  </w:r>
                  <w:r w:rsidRPr="009E6E09">
                    <w:rPr>
                      <w:rFonts w:ascii="Georgia" w:hAnsi="Georgia"/>
                      <w:sz w:val="40"/>
                      <w:szCs w:val="40"/>
                    </w:rPr>
                    <w:t>органам местного самоуправления рассчитаны в соответствии с лимитами потребления ТЭР</w:t>
                  </w:r>
                </w:p>
              </w:txbxContent>
            </v:textbox>
          </v:roundrect>
        </w:pict>
      </w:r>
    </w:p>
    <w:p w:rsidR="00252F77" w:rsidRDefault="00252F77" w:rsidP="0061527F">
      <w:pPr>
        <w:jc w:val="center"/>
      </w:pPr>
    </w:p>
    <w:p w:rsidR="00252F77" w:rsidRDefault="00252F77" w:rsidP="0061527F">
      <w:pPr>
        <w:jc w:val="center"/>
      </w:pPr>
    </w:p>
    <w:p w:rsidR="00252F77" w:rsidRDefault="00252F77" w:rsidP="0061527F">
      <w:pPr>
        <w:jc w:val="center"/>
      </w:pPr>
    </w:p>
    <w:p w:rsidR="00252F77" w:rsidRDefault="00252F77" w:rsidP="0061527F">
      <w:pPr>
        <w:jc w:val="center"/>
      </w:pPr>
    </w:p>
    <w:p w:rsidR="00252F77" w:rsidRDefault="00252F77" w:rsidP="0061527F">
      <w:pPr>
        <w:jc w:val="center"/>
      </w:pPr>
    </w:p>
    <w:p w:rsidR="00252F77" w:rsidRDefault="00252F77" w:rsidP="0061527F">
      <w:pPr>
        <w:jc w:val="center"/>
      </w:pPr>
    </w:p>
    <w:p w:rsidR="00252F77" w:rsidRDefault="00252F77" w:rsidP="00BF5BF4">
      <w:pPr>
        <w:jc w:val="center"/>
        <w:rPr>
          <w:rFonts w:ascii="Georgia" w:hAnsi="Georgia"/>
          <w:color w:val="C00000"/>
          <w:sz w:val="40"/>
          <w:szCs w:val="40"/>
        </w:rPr>
      </w:pPr>
    </w:p>
    <w:p w:rsidR="00252F77" w:rsidRPr="009645B8" w:rsidRDefault="00252F77" w:rsidP="00BF5BF4">
      <w:pPr>
        <w:jc w:val="center"/>
        <w:rPr>
          <w:rFonts w:ascii="Georgia" w:hAnsi="Georgia"/>
          <w:color w:val="C00000"/>
          <w:sz w:val="40"/>
          <w:szCs w:val="40"/>
        </w:rPr>
      </w:pPr>
      <w:r w:rsidRPr="009645B8">
        <w:rPr>
          <w:rFonts w:ascii="Georgia" w:hAnsi="Georgia"/>
          <w:color w:val="C00000"/>
          <w:sz w:val="40"/>
          <w:szCs w:val="40"/>
        </w:rPr>
        <w:t>Расходы бюджета Коксовского сельского поселения</w:t>
      </w:r>
      <w:r>
        <w:rPr>
          <w:rFonts w:ascii="Georgia" w:hAnsi="Georgia"/>
          <w:color w:val="C00000"/>
          <w:sz w:val="40"/>
          <w:szCs w:val="40"/>
        </w:rPr>
        <w:t xml:space="preserve"> Белокалитвинского района в 2019</w:t>
      </w:r>
      <w:r w:rsidRPr="009645B8">
        <w:rPr>
          <w:rFonts w:ascii="Georgia" w:hAnsi="Georgia"/>
          <w:color w:val="C00000"/>
          <w:sz w:val="40"/>
          <w:szCs w:val="40"/>
        </w:rPr>
        <w:t xml:space="preserve"> году</w:t>
      </w:r>
    </w:p>
    <w:p w:rsidR="00252F77" w:rsidRPr="00BF5BF4" w:rsidRDefault="00252F77" w:rsidP="00BF5BF4">
      <w:pPr>
        <w:tabs>
          <w:tab w:val="center" w:pos="7285"/>
          <w:tab w:val="left" w:pos="8655"/>
        </w:tabs>
        <w:rPr>
          <w:sz w:val="36"/>
          <w:szCs w:val="36"/>
        </w:rPr>
      </w:pPr>
      <w:r>
        <w:rPr>
          <w:sz w:val="36"/>
          <w:szCs w:val="36"/>
        </w:rPr>
        <w:t>18714,0</w:t>
      </w:r>
      <w:r w:rsidRPr="00BF5BF4">
        <w:rPr>
          <w:sz w:val="36"/>
          <w:szCs w:val="36"/>
        </w:rPr>
        <w:t xml:space="preserve"> тыс. рублей</w:t>
      </w:r>
      <w:r w:rsidRPr="00BF5BF4">
        <w:rPr>
          <w:sz w:val="36"/>
          <w:szCs w:val="36"/>
        </w:rPr>
        <w:tab/>
      </w:r>
    </w:p>
    <w:p w:rsidR="00252F77" w:rsidRDefault="00252F77" w:rsidP="0061527F">
      <w:pPr>
        <w:jc w:val="center"/>
      </w:pPr>
    </w:p>
    <w:p w:rsidR="00252F77" w:rsidRDefault="00252F77" w:rsidP="00EA2C8C">
      <w:r w:rsidRPr="00E352D8">
        <w:rPr>
          <w:noProof/>
          <w:lang w:eastAsia="ru-RU"/>
        </w:rPr>
        <w:object w:dxaOrig="13480" w:dyaOrig="6604">
          <v:shape id="_x0000_i1036" type="#_x0000_t75" style="width:674.25pt;height:327pt" o:ole="">
            <v:imagedata r:id="rId28" o:title=""/>
            <o:lock v:ext="edit" aspectratio="f"/>
          </v:shape>
          <o:OLEObject Type="Embed" ProgID="Excel.Chart.8" ShapeID="_x0000_i1036" DrawAspect="Content" ObjectID="_1612178411" r:id="rId29"/>
        </w:object>
      </w:r>
    </w:p>
    <w:p w:rsidR="00252F77" w:rsidRDefault="00252F77" w:rsidP="0061527F">
      <w:pPr>
        <w:jc w:val="center"/>
        <w:rPr>
          <w:rFonts w:ascii="Georgia" w:hAnsi="Georgia"/>
          <w:color w:val="FF0000"/>
          <w:sz w:val="40"/>
          <w:szCs w:val="40"/>
        </w:rPr>
      </w:pPr>
      <w:r w:rsidRPr="00355C86">
        <w:rPr>
          <w:rFonts w:ascii="Georgia" w:hAnsi="Georgia"/>
          <w:color w:val="FF0000"/>
          <w:sz w:val="40"/>
          <w:szCs w:val="40"/>
        </w:rPr>
        <w:t>Динамика расходов бюджета Коксовского сельского поселения Белокалитвинского района</w:t>
      </w:r>
      <w:r>
        <w:rPr>
          <w:rFonts w:ascii="Georgia" w:hAnsi="Georgia"/>
          <w:color w:val="FF0000"/>
          <w:sz w:val="40"/>
          <w:szCs w:val="40"/>
        </w:rPr>
        <w:t xml:space="preserve"> на культуру</w:t>
      </w:r>
    </w:p>
    <w:p w:rsidR="00252F77" w:rsidRPr="00355C86" w:rsidRDefault="00252F77" w:rsidP="0061527F">
      <w:pPr>
        <w:jc w:val="center"/>
        <w:rPr>
          <w:rFonts w:ascii="Georgia" w:hAnsi="Georgia"/>
          <w:color w:val="FF0000"/>
          <w:sz w:val="40"/>
          <w:szCs w:val="40"/>
        </w:rPr>
      </w:pPr>
    </w:p>
    <w:p w:rsidR="00252F77" w:rsidRDefault="00252F77" w:rsidP="00B66E2C">
      <w:r>
        <w:rPr>
          <w:noProof/>
          <w:lang w:eastAsia="ru-RU"/>
        </w:rPr>
        <w:pict>
          <v:shape id="_x0000_s1042" type="#_x0000_t75" style="position:absolute;margin-left:0;margin-top:0;width:672.55pt;height:257.75pt;z-index:251664896;mso-position-horizontal:left">
            <v:imagedata r:id="rId30" o:title=""/>
            <o:lock v:ext="edit" aspectratio="f"/>
            <w10:wrap type="square" side="right"/>
          </v:shape>
          <o:OLEObject Type="Embed" ProgID="Excel.Chart.8" ShapeID="_x0000_s1042" DrawAspect="Content" ObjectID="_1612178413" r:id="rId31">
            <o:FieldCodes>\s</o:FieldCodes>
          </o:OLEObject>
        </w:pict>
      </w:r>
      <w:r>
        <w:br w:type="textWrapping" w:clear="all"/>
      </w:r>
    </w:p>
    <w:p w:rsidR="00252F77" w:rsidRDefault="00252F77" w:rsidP="00B66E2C">
      <w:r>
        <w:rPr>
          <w:noProof/>
          <w:lang w:eastAsia="ru-RU"/>
        </w:rPr>
        <w:pict>
          <v:shape id="Рисунок 23" o:spid="_x0000_i1039" type="#_x0000_t75" alt="09344a18037c1c3bbd6f96e89438d90f[1].jpg" style="width:111pt;height:97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">
            <v:imagedata r:id="rId32" o:title="" croptop="-3327f"/>
            <o:lock v:ext="edit" aspectratio="f"/>
          </v:shape>
        </w:pict>
      </w:r>
      <w:r>
        <w:rPr>
          <w:noProof/>
          <w:lang w:eastAsia="ru-RU"/>
        </w:rPr>
        <w:pict>
          <v:shape id="Рисунок 25" o:spid="_x0000_i1040" type="#_x0000_t75" alt="i (2).jpg" style="width:168.75pt;height:86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">
            <v:imagedata r:id="rId33" o:title="" croptop="-2641f"/>
            <o:lock v:ext="edit" aspectratio="f"/>
          </v:shape>
        </w:pict>
      </w:r>
      <w:r>
        <w:rPr>
          <w:noProof/>
          <w:lang w:eastAsia="ru-RU"/>
        </w:rPr>
        <w:pict>
          <v:shape id="Рисунок 26" o:spid="_x0000_i1041" type="#_x0000_t75" alt="13055_20120709_075854[1].jpg" style="width:123pt;height:97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">
            <v:imagedata r:id="rId34" o:title="" croptop="-3847f"/>
            <o:lock v:ext="edit" aspectratio="f"/>
          </v:shape>
        </w:pict>
      </w:r>
      <w:r>
        <w:rPr>
          <w:noProof/>
          <w:lang w:eastAsia="ru-RU"/>
        </w:rPr>
        <w:pict>
          <v:shape id="Рисунок 27" o:spid="_x0000_i1042" type="#_x0000_t75" alt="47834746[1].jpg" style="width:137.25pt;height:76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">
            <v:imagedata r:id="rId35" o:title="" croptop="-2614f"/>
            <o:lock v:ext="edit" aspectratio="f"/>
          </v:shape>
        </w:pict>
      </w:r>
      <w:r>
        <w:rPr>
          <w:noProof/>
          <w:lang w:eastAsia="ru-RU"/>
        </w:rPr>
        <w:pict>
          <v:shape id="Рисунок 28" o:spid="_x0000_i1043" type="#_x0000_t75" alt="0_75e26_cb518c3a_L[1].jpg" style="width:133.5pt;height:9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">
            <v:imagedata r:id="rId36" o:title="" croptop="-3343f"/>
            <o:lock v:ext="edit" aspectratio="f"/>
          </v:shape>
        </w:pict>
      </w:r>
    </w:p>
    <w:p w:rsidR="00252F77" w:rsidRDefault="00252F77" w:rsidP="0061527F">
      <w:pPr>
        <w:jc w:val="center"/>
        <w:rPr>
          <w:rFonts w:ascii="Georgia" w:hAnsi="Georgia"/>
          <w:color w:val="FF0000"/>
          <w:sz w:val="72"/>
          <w:szCs w:val="72"/>
        </w:rPr>
      </w:pPr>
      <w:r>
        <w:rPr>
          <w:noProof/>
          <w:lang w:eastAsia="ru-RU"/>
        </w:rPr>
        <w:pict>
          <v:rect id="_x0000_s1043" style="position:absolute;left:0;text-align:left;margin-left:67.2pt;margin-top:54pt;width:581.8pt;height:180pt;z-index:251662848" fillcolor="yellow">
            <v:textbox>
              <w:txbxContent>
                <w:p w:rsidR="00252F77" w:rsidRDefault="00252F77" w:rsidP="00CD73A2">
                  <w:pPr>
                    <w:spacing w:line="240" w:lineRule="auto"/>
                    <w:rPr>
                      <w:color w:val="008000"/>
                      <w:sz w:val="36"/>
                      <w:szCs w:val="36"/>
                    </w:rPr>
                  </w:pPr>
                  <w:r>
                    <w:rPr>
                      <w:color w:val="008000"/>
                      <w:sz w:val="36"/>
                      <w:szCs w:val="36"/>
                    </w:rPr>
                    <w:t>Расходы на финансовое обеспечение выполнения муниципального задания муниципальным бюджетным учреждением культуры в:</w:t>
                  </w:r>
                </w:p>
                <w:p w:rsidR="00252F77" w:rsidRDefault="00252F77" w:rsidP="00CD73A2">
                  <w:pPr>
                    <w:spacing w:line="240" w:lineRule="auto"/>
                    <w:rPr>
                      <w:color w:val="008000"/>
                      <w:sz w:val="36"/>
                      <w:szCs w:val="36"/>
                    </w:rPr>
                  </w:pPr>
                  <w:r>
                    <w:rPr>
                      <w:color w:val="008000"/>
                      <w:sz w:val="36"/>
                      <w:szCs w:val="36"/>
                    </w:rPr>
                    <w:t>2017 году – 6093,0 тыс. руб.;</w:t>
                  </w:r>
                </w:p>
                <w:p w:rsidR="00252F77" w:rsidRDefault="00252F77" w:rsidP="00CD73A2">
                  <w:pPr>
                    <w:spacing w:line="240" w:lineRule="auto"/>
                    <w:rPr>
                      <w:color w:val="008000"/>
                      <w:sz w:val="36"/>
                      <w:szCs w:val="36"/>
                    </w:rPr>
                  </w:pPr>
                  <w:r>
                    <w:rPr>
                      <w:color w:val="008000"/>
                      <w:sz w:val="36"/>
                      <w:szCs w:val="36"/>
                    </w:rPr>
                    <w:t>2018 году – 5938,0 тыс. руб.;</w:t>
                  </w:r>
                </w:p>
                <w:p w:rsidR="00252F77" w:rsidRDefault="00252F77" w:rsidP="00CD73A2">
                  <w:pPr>
                    <w:spacing w:line="240" w:lineRule="auto"/>
                    <w:rPr>
                      <w:color w:val="008000"/>
                      <w:sz w:val="36"/>
                      <w:szCs w:val="36"/>
                    </w:rPr>
                  </w:pPr>
                  <w:r>
                    <w:rPr>
                      <w:color w:val="008000"/>
                      <w:sz w:val="36"/>
                      <w:szCs w:val="36"/>
                    </w:rPr>
                    <w:t>2019 году – 6084,8 тыс. руб.;</w:t>
                  </w:r>
                </w:p>
                <w:p w:rsidR="00252F77" w:rsidRDefault="00252F77" w:rsidP="00CD73A2">
                  <w:pPr>
                    <w:spacing w:line="240" w:lineRule="auto"/>
                    <w:rPr>
                      <w:color w:val="008000"/>
                      <w:sz w:val="36"/>
                      <w:szCs w:val="36"/>
                    </w:rPr>
                  </w:pPr>
                  <w:r>
                    <w:rPr>
                      <w:color w:val="008000"/>
                      <w:sz w:val="36"/>
                      <w:szCs w:val="36"/>
                    </w:rPr>
                    <w:t xml:space="preserve"> </w:t>
                  </w:r>
                </w:p>
                <w:p w:rsidR="00252F77" w:rsidRDefault="00252F77" w:rsidP="00CD73A2">
                  <w:pPr>
                    <w:spacing w:line="240" w:lineRule="auto"/>
                    <w:rPr>
                      <w:color w:val="008000"/>
                      <w:sz w:val="36"/>
                      <w:szCs w:val="36"/>
                    </w:rPr>
                  </w:pPr>
                </w:p>
                <w:p w:rsidR="00252F77" w:rsidRDefault="00252F77" w:rsidP="00CD73A2">
                  <w:pPr>
                    <w:spacing w:line="240" w:lineRule="auto"/>
                    <w:rPr>
                      <w:color w:val="008000"/>
                      <w:sz w:val="36"/>
                      <w:szCs w:val="36"/>
                    </w:rPr>
                  </w:pPr>
                </w:p>
                <w:p w:rsidR="00252F77" w:rsidRPr="00CD73A2" w:rsidRDefault="00252F77">
                  <w:pPr>
                    <w:rPr>
                      <w:color w:val="008000"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Pr="00D835D2">
        <w:rPr>
          <w:rFonts w:ascii="Georgia" w:hAnsi="Georgia"/>
          <w:color w:val="FF0000"/>
          <w:sz w:val="72"/>
          <w:szCs w:val="72"/>
        </w:rPr>
        <w:t>Культура и кинематография</w:t>
      </w:r>
    </w:p>
    <w:p w:rsidR="00252F77" w:rsidRPr="00CD73A2" w:rsidRDefault="00252F77" w:rsidP="00CD73A2">
      <w:pPr>
        <w:rPr>
          <w:rFonts w:ascii="Georgia" w:hAnsi="Georgia"/>
          <w:sz w:val="72"/>
          <w:szCs w:val="72"/>
        </w:rPr>
      </w:pPr>
    </w:p>
    <w:p w:rsidR="00252F77" w:rsidRPr="00CD73A2" w:rsidRDefault="00252F77" w:rsidP="00CD73A2">
      <w:pPr>
        <w:rPr>
          <w:rFonts w:ascii="Georgia" w:hAnsi="Georgia"/>
          <w:sz w:val="72"/>
          <w:szCs w:val="72"/>
        </w:rPr>
      </w:pPr>
    </w:p>
    <w:p w:rsidR="00252F77" w:rsidRPr="00CD73A2" w:rsidRDefault="00252F77" w:rsidP="00CD73A2">
      <w:pPr>
        <w:rPr>
          <w:rFonts w:ascii="Georgia" w:hAnsi="Georgia"/>
          <w:sz w:val="72"/>
          <w:szCs w:val="72"/>
        </w:rPr>
      </w:pPr>
    </w:p>
    <w:p w:rsidR="00252F77" w:rsidRDefault="00252F77" w:rsidP="00CD73A2">
      <w:pPr>
        <w:rPr>
          <w:rFonts w:ascii="Georgia" w:hAnsi="Georgia"/>
          <w:sz w:val="72"/>
          <w:szCs w:val="72"/>
        </w:rPr>
      </w:pPr>
      <w:r>
        <w:rPr>
          <w:noProof/>
          <w:lang w:eastAsia="ru-RU"/>
        </w:rPr>
        <w:pict>
          <v:rect id="_x0000_s1044" style="position:absolute;margin-left:71.5pt;margin-top:32.85pt;width:577.5pt;height:180pt;z-index:251663872" fillcolor="lime">
            <v:textbox>
              <w:txbxContent>
                <w:p w:rsidR="00252F77" w:rsidRDefault="00252F77">
                  <w:pPr>
                    <w:rPr>
                      <w:color w:val="0000FF"/>
                      <w:sz w:val="36"/>
                      <w:szCs w:val="36"/>
                    </w:rPr>
                  </w:pPr>
                  <w:r>
                    <w:rPr>
                      <w:color w:val="0000FF"/>
                      <w:sz w:val="36"/>
                      <w:szCs w:val="36"/>
                    </w:rPr>
                    <w:t>Общий объем по отрасли «КУЛЬТУРА»:</w:t>
                  </w:r>
                </w:p>
                <w:p w:rsidR="00252F77" w:rsidRDefault="00252F77">
                  <w:pPr>
                    <w:rPr>
                      <w:color w:val="0000FF"/>
                      <w:sz w:val="36"/>
                      <w:szCs w:val="36"/>
                    </w:rPr>
                  </w:pPr>
                  <w:r>
                    <w:rPr>
                      <w:color w:val="0000FF"/>
                      <w:sz w:val="36"/>
                      <w:szCs w:val="36"/>
                    </w:rPr>
                    <w:t>2017 год – 6295,1 тыс. руб.;</w:t>
                  </w:r>
                </w:p>
                <w:p w:rsidR="00252F77" w:rsidRDefault="00252F77">
                  <w:pPr>
                    <w:rPr>
                      <w:color w:val="0000FF"/>
                      <w:sz w:val="36"/>
                      <w:szCs w:val="36"/>
                    </w:rPr>
                  </w:pPr>
                  <w:r>
                    <w:rPr>
                      <w:color w:val="0000FF"/>
                      <w:sz w:val="36"/>
                      <w:szCs w:val="36"/>
                    </w:rPr>
                    <w:t>2018 год – 6969,6 тыс. руб.;</w:t>
                  </w:r>
                </w:p>
                <w:p w:rsidR="00252F77" w:rsidRDefault="00252F77">
                  <w:pPr>
                    <w:rPr>
                      <w:color w:val="0000FF"/>
                      <w:sz w:val="36"/>
                      <w:szCs w:val="36"/>
                    </w:rPr>
                  </w:pPr>
                  <w:r>
                    <w:rPr>
                      <w:color w:val="0000FF"/>
                      <w:sz w:val="36"/>
                      <w:szCs w:val="36"/>
                    </w:rPr>
                    <w:t>2019 год – 6113,5 тыс. руб.;</w:t>
                  </w:r>
                </w:p>
              </w:txbxContent>
            </v:textbox>
          </v:rect>
        </w:pict>
      </w:r>
    </w:p>
    <w:p w:rsidR="00252F77" w:rsidRPr="00CD73A2" w:rsidRDefault="00252F77" w:rsidP="00CD73A2">
      <w:pPr>
        <w:tabs>
          <w:tab w:val="left" w:pos="1830"/>
        </w:tabs>
        <w:rPr>
          <w:rFonts w:ascii="Georgia" w:hAnsi="Georgia"/>
          <w:sz w:val="72"/>
          <w:szCs w:val="72"/>
        </w:rPr>
      </w:pPr>
      <w:r>
        <w:rPr>
          <w:rFonts w:ascii="Georgia" w:hAnsi="Georgia"/>
          <w:sz w:val="72"/>
          <w:szCs w:val="72"/>
        </w:rPr>
        <w:tab/>
      </w:r>
    </w:p>
    <w:p w:rsidR="00252F77" w:rsidRDefault="00252F77" w:rsidP="0061527F">
      <w:pPr>
        <w:jc w:val="center"/>
        <w:rPr>
          <w:noProof/>
          <w:lang w:eastAsia="ru-RU"/>
        </w:rPr>
      </w:pPr>
    </w:p>
    <w:p w:rsidR="00252F77" w:rsidRDefault="00252F77" w:rsidP="0061527F">
      <w:pPr>
        <w:jc w:val="center"/>
      </w:pPr>
    </w:p>
    <w:p w:rsidR="00252F77" w:rsidRPr="00365EF5" w:rsidRDefault="00252F77" w:rsidP="0061527F">
      <w:pPr>
        <w:jc w:val="center"/>
        <w:rPr>
          <w:rFonts w:ascii="Georgia" w:hAnsi="Georgia"/>
          <w:color w:val="FF0000"/>
          <w:sz w:val="52"/>
          <w:szCs w:val="52"/>
        </w:rPr>
      </w:pPr>
      <w:r w:rsidRPr="00365EF5">
        <w:rPr>
          <w:rFonts w:ascii="Georgia" w:hAnsi="Georgia"/>
          <w:color w:val="FF0000"/>
          <w:sz w:val="52"/>
          <w:szCs w:val="52"/>
        </w:rPr>
        <w:t>Расходы бюджета Коксовского сельского поселения Белокалитвинского района на реализацию муниципальных программ</w:t>
      </w:r>
    </w:p>
    <w:p w:rsidR="00252F77" w:rsidRPr="00365EF5" w:rsidRDefault="00252F77" w:rsidP="00365EF5">
      <w:pPr>
        <w:rPr>
          <w:sz w:val="32"/>
          <w:szCs w:val="32"/>
        </w:rPr>
      </w:pPr>
      <w:r w:rsidRPr="00365EF5">
        <w:rPr>
          <w:sz w:val="32"/>
          <w:szCs w:val="32"/>
        </w:rPr>
        <w:t>Тыс. рублей</w:t>
      </w:r>
    </w:p>
    <w:p w:rsidR="00252F77" w:rsidRDefault="00252F77" w:rsidP="0061527F">
      <w:pPr>
        <w:jc w:val="center"/>
      </w:pPr>
      <w:r w:rsidRPr="00E352D8">
        <w:rPr>
          <w:noProof/>
          <w:lang w:eastAsia="ru-RU"/>
        </w:rPr>
        <w:object w:dxaOrig="11756" w:dyaOrig="6305">
          <v:shape id="_x0000_i1044" type="#_x0000_t75" style="width:588pt;height:312pt" o:ole="">
            <v:imagedata r:id="rId37" o:title=""/>
            <o:lock v:ext="edit" aspectratio="f"/>
          </v:shape>
          <o:OLEObject Type="Embed" ProgID="Excel.Chart.8" ShapeID="_x0000_i1044" DrawAspect="Content" ObjectID="_1612178412" r:id="rId38"/>
        </w:object>
      </w:r>
    </w:p>
    <w:p w:rsidR="00252F77" w:rsidRDefault="00252F77" w:rsidP="0061527F">
      <w:pPr>
        <w:jc w:val="center"/>
      </w:pPr>
      <w:r w:rsidRPr="00641EE9">
        <w:rPr>
          <w:rFonts w:ascii="Georgia" w:hAnsi="Georgia"/>
          <w:color w:val="C00000"/>
          <w:sz w:val="36"/>
          <w:szCs w:val="36"/>
        </w:rPr>
        <w:t xml:space="preserve">Объемы межбюджетных трансфертов, перечисляемых из местного бюджета бюджету Белокалитвинского района на финансирование расходов, связанных с передачей осуществления части полномочий органов местного самоуправления Коксовского сельского поселения органам местного самоуправления Белокалитвинского района   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456"/>
        <w:gridCol w:w="1134"/>
        <w:gridCol w:w="1134"/>
        <w:gridCol w:w="1134"/>
      </w:tblGrid>
      <w:tr w:rsidR="00252F77" w:rsidRPr="00E14C66" w:rsidTr="00A70495">
        <w:tc>
          <w:tcPr>
            <w:tcW w:w="10456" w:type="dxa"/>
            <w:shd w:val="clear" w:color="auto" w:fill="C2D69B"/>
          </w:tcPr>
          <w:p w:rsidR="00252F77" w:rsidRPr="00E14C66" w:rsidRDefault="00252F77" w:rsidP="00E14C66">
            <w:pPr>
              <w:spacing w:after="0" w:line="240" w:lineRule="auto"/>
              <w:jc w:val="center"/>
              <w:rPr>
                <w:color w:val="1E04BC"/>
                <w:sz w:val="32"/>
                <w:szCs w:val="32"/>
              </w:rPr>
            </w:pPr>
            <w:r w:rsidRPr="00E14C66">
              <w:rPr>
                <w:color w:val="1E04BC"/>
                <w:sz w:val="32"/>
                <w:szCs w:val="32"/>
              </w:rPr>
              <w:t>Наименование передаваемого полномочия</w:t>
            </w:r>
          </w:p>
        </w:tc>
        <w:tc>
          <w:tcPr>
            <w:tcW w:w="1134" w:type="dxa"/>
            <w:shd w:val="clear" w:color="auto" w:fill="C2D69B"/>
          </w:tcPr>
          <w:p w:rsidR="00252F77" w:rsidRPr="00E14C66" w:rsidRDefault="00252F77" w:rsidP="00E14C66">
            <w:pPr>
              <w:spacing w:after="0" w:line="240" w:lineRule="auto"/>
              <w:jc w:val="center"/>
              <w:rPr>
                <w:color w:val="1E04BC"/>
                <w:sz w:val="32"/>
                <w:szCs w:val="32"/>
              </w:rPr>
            </w:pPr>
            <w:r>
              <w:rPr>
                <w:color w:val="1E04BC"/>
                <w:sz w:val="32"/>
                <w:szCs w:val="32"/>
              </w:rPr>
              <w:t>2017</w:t>
            </w:r>
          </w:p>
          <w:p w:rsidR="00252F77" w:rsidRPr="00E14C66" w:rsidRDefault="00252F77" w:rsidP="00E14C66">
            <w:pPr>
              <w:spacing w:after="0" w:line="240" w:lineRule="auto"/>
              <w:jc w:val="center"/>
              <w:rPr>
                <w:color w:val="1E04BC"/>
                <w:sz w:val="32"/>
                <w:szCs w:val="32"/>
              </w:rPr>
            </w:pPr>
            <w:r w:rsidRPr="00E14C66">
              <w:rPr>
                <w:color w:val="1E04BC"/>
                <w:sz w:val="32"/>
                <w:szCs w:val="32"/>
              </w:rPr>
              <w:t>год</w:t>
            </w:r>
          </w:p>
        </w:tc>
        <w:tc>
          <w:tcPr>
            <w:tcW w:w="1134" w:type="dxa"/>
            <w:shd w:val="clear" w:color="auto" w:fill="C2D69B"/>
          </w:tcPr>
          <w:p w:rsidR="00252F77" w:rsidRPr="00E14C66" w:rsidRDefault="00252F77" w:rsidP="00E14C66">
            <w:pPr>
              <w:spacing w:after="0" w:line="240" w:lineRule="auto"/>
              <w:jc w:val="center"/>
              <w:rPr>
                <w:color w:val="1E04BC"/>
                <w:sz w:val="32"/>
                <w:szCs w:val="32"/>
              </w:rPr>
            </w:pPr>
            <w:r>
              <w:rPr>
                <w:color w:val="1E04BC"/>
                <w:sz w:val="32"/>
                <w:szCs w:val="32"/>
              </w:rPr>
              <w:t>2018</w:t>
            </w:r>
            <w:r w:rsidRPr="00E14C66">
              <w:rPr>
                <w:color w:val="1E04BC"/>
                <w:sz w:val="32"/>
                <w:szCs w:val="32"/>
              </w:rPr>
              <w:t xml:space="preserve"> год</w:t>
            </w:r>
          </w:p>
        </w:tc>
        <w:tc>
          <w:tcPr>
            <w:tcW w:w="1134" w:type="dxa"/>
            <w:shd w:val="clear" w:color="auto" w:fill="C2D69B"/>
          </w:tcPr>
          <w:p w:rsidR="00252F77" w:rsidRPr="00E14C66" w:rsidRDefault="00252F77" w:rsidP="00E14C66">
            <w:pPr>
              <w:spacing w:after="0" w:line="240" w:lineRule="auto"/>
              <w:jc w:val="center"/>
              <w:rPr>
                <w:color w:val="1E04BC"/>
                <w:sz w:val="32"/>
                <w:szCs w:val="32"/>
              </w:rPr>
            </w:pPr>
            <w:r>
              <w:rPr>
                <w:color w:val="1E04BC"/>
                <w:sz w:val="32"/>
                <w:szCs w:val="32"/>
              </w:rPr>
              <w:t>2019</w:t>
            </w:r>
            <w:r w:rsidRPr="00E14C66">
              <w:rPr>
                <w:color w:val="1E04BC"/>
                <w:sz w:val="32"/>
                <w:szCs w:val="32"/>
              </w:rPr>
              <w:t xml:space="preserve"> год</w:t>
            </w:r>
          </w:p>
        </w:tc>
      </w:tr>
      <w:tr w:rsidR="00252F77" w:rsidRPr="00E14C66" w:rsidTr="007F2E64">
        <w:trPr>
          <w:trHeight w:val="70"/>
        </w:trPr>
        <w:tc>
          <w:tcPr>
            <w:tcW w:w="10456" w:type="dxa"/>
            <w:shd w:val="clear" w:color="auto" w:fill="FDE9D9"/>
          </w:tcPr>
          <w:p w:rsidR="00252F77" w:rsidRPr="00E14C66" w:rsidRDefault="00252F77" w:rsidP="00E14C66">
            <w:pPr>
              <w:spacing w:after="0" w:line="240" w:lineRule="auto"/>
              <w:jc w:val="both"/>
              <w:rPr>
                <w:color w:val="0D0D0D"/>
                <w:sz w:val="32"/>
                <w:szCs w:val="32"/>
              </w:rPr>
            </w:pPr>
            <w:r w:rsidRPr="00E14C66">
              <w:rPr>
                <w:color w:val="0D0D0D"/>
                <w:sz w:val="32"/>
                <w:szCs w:val="32"/>
              </w:rPr>
              <w:t>Расходы в области культуры</w:t>
            </w:r>
          </w:p>
        </w:tc>
        <w:tc>
          <w:tcPr>
            <w:tcW w:w="1134" w:type="dxa"/>
            <w:shd w:val="clear" w:color="auto" w:fill="FDE9D9"/>
          </w:tcPr>
          <w:p w:rsidR="00252F77" w:rsidRPr="00E14C66" w:rsidRDefault="00252F77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32,1</w:t>
            </w:r>
          </w:p>
        </w:tc>
        <w:tc>
          <w:tcPr>
            <w:tcW w:w="1134" w:type="dxa"/>
            <w:shd w:val="clear" w:color="auto" w:fill="FDE9D9"/>
          </w:tcPr>
          <w:p w:rsidR="00252F77" w:rsidRPr="00E14C66" w:rsidRDefault="00252F77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29,1</w:t>
            </w:r>
          </w:p>
        </w:tc>
        <w:tc>
          <w:tcPr>
            <w:tcW w:w="1134" w:type="dxa"/>
            <w:shd w:val="clear" w:color="auto" w:fill="FDE9D9"/>
          </w:tcPr>
          <w:p w:rsidR="00252F77" w:rsidRPr="00E14C66" w:rsidRDefault="00252F77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28,7</w:t>
            </w:r>
          </w:p>
        </w:tc>
      </w:tr>
      <w:tr w:rsidR="00252F77" w:rsidRPr="00E14C66" w:rsidTr="00A70495">
        <w:tc>
          <w:tcPr>
            <w:tcW w:w="10456" w:type="dxa"/>
            <w:shd w:val="clear" w:color="auto" w:fill="FDE9D9"/>
          </w:tcPr>
          <w:p w:rsidR="00252F77" w:rsidRPr="00E14C66" w:rsidRDefault="00252F77" w:rsidP="00E14C66">
            <w:pPr>
              <w:spacing w:after="0" w:line="240" w:lineRule="auto"/>
              <w:jc w:val="both"/>
              <w:rPr>
                <w:color w:val="0D0D0D"/>
                <w:sz w:val="32"/>
                <w:szCs w:val="32"/>
              </w:rPr>
            </w:pPr>
            <w:r w:rsidRPr="00E14C66">
              <w:rPr>
                <w:color w:val="0D0D0D"/>
                <w:sz w:val="32"/>
                <w:szCs w:val="32"/>
              </w:rPr>
              <w:t>Расходы по содержанию и организации деятельности АСФ на территории поселения</w:t>
            </w:r>
          </w:p>
        </w:tc>
        <w:tc>
          <w:tcPr>
            <w:tcW w:w="1134" w:type="dxa"/>
            <w:shd w:val="clear" w:color="auto" w:fill="FDE9D9"/>
          </w:tcPr>
          <w:p w:rsidR="00252F77" w:rsidRPr="00E14C66" w:rsidRDefault="00252F77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0,0</w:t>
            </w:r>
          </w:p>
        </w:tc>
        <w:tc>
          <w:tcPr>
            <w:tcW w:w="1134" w:type="dxa"/>
            <w:shd w:val="clear" w:color="auto" w:fill="FDE9D9"/>
          </w:tcPr>
          <w:p w:rsidR="00252F77" w:rsidRPr="00E14C66" w:rsidRDefault="00252F77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0,0</w:t>
            </w:r>
          </w:p>
        </w:tc>
        <w:tc>
          <w:tcPr>
            <w:tcW w:w="1134" w:type="dxa"/>
            <w:shd w:val="clear" w:color="auto" w:fill="FDE9D9"/>
          </w:tcPr>
          <w:p w:rsidR="00252F77" w:rsidRPr="00E14C66" w:rsidRDefault="00252F77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0,0</w:t>
            </w:r>
          </w:p>
        </w:tc>
      </w:tr>
      <w:tr w:rsidR="00252F77" w:rsidRPr="00E14C66" w:rsidTr="00A70495">
        <w:tc>
          <w:tcPr>
            <w:tcW w:w="10456" w:type="dxa"/>
            <w:shd w:val="clear" w:color="auto" w:fill="FDE9D9"/>
          </w:tcPr>
          <w:p w:rsidR="00252F77" w:rsidRPr="00E14C66" w:rsidRDefault="00252F77" w:rsidP="00E14C66">
            <w:pPr>
              <w:spacing w:after="0" w:line="240" w:lineRule="auto"/>
              <w:jc w:val="both"/>
              <w:rPr>
                <w:color w:val="0D0D0D"/>
                <w:sz w:val="32"/>
                <w:szCs w:val="32"/>
              </w:rPr>
            </w:pPr>
            <w:r w:rsidRPr="00E14C66">
              <w:rPr>
                <w:color w:val="0D0D0D"/>
                <w:sz w:val="32"/>
                <w:szCs w:val="32"/>
              </w:rPr>
              <w:t>Расходы по организации исполнительно-распорядительных функций в области архитектуры и градостроительства</w:t>
            </w:r>
          </w:p>
        </w:tc>
        <w:tc>
          <w:tcPr>
            <w:tcW w:w="1134" w:type="dxa"/>
            <w:shd w:val="clear" w:color="auto" w:fill="FDE9D9"/>
          </w:tcPr>
          <w:p w:rsidR="00252F77" w:rsidRPr="00E14C66" w:rsidRDefault="00252F77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27,7</w:t>
            </w:r>
          </w:p>
        </w:tc>
        <w:tc>
          <w:tcPr>
            <w:tcW w:w="1134" w:type="dxa"/>
            <w:shd w:val="clear" w:color="auto" w:fill="FDE9D9"/>
          </w:tcPr>
          <w:p w:rsidR="00252F77" w:rsidRPr="00E14C66" w:rsidRDefault="00252F77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27,6</w:t>
            </w:r>
          </w:p>
        </w:tc>
        <w:tc>
          <w:tcPr>
            <w:tcW w:w="1134" w:type="dxa"/>
            <w:shd w:val="clear" w:color="auto" w:fill="FDE9D9"/>
          </w:tcPr>
          <w:p w:rsidR="00252F77" w:rsidRPr="00E14C66" w:rsidRDefault="00252F77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29,3</w:t>
            </w:r>
          </w:p>
        </w:tc>
      </w:tr>
      <w:tr w:rsidR="00252F77" w:rsidRPr="00E14C66" w:rsidTr="00A70495">
        <w:trPr>
          <w:trHeight w:val="1651"/>
        </w:trPr>
        <w:tc>
          <w:tcPr>
            <w:tcW w:w="10456" w:type="dxa"/>
            <w:shd w:val="clear" w:color="auto" w:fill="FDE9D9"/>
          </w:tcPr>
          <w:p w:rsidR="00252F77" w:rsidRPr="00E14C66" w:rsidRDefault="00252F77" w:rsidP="00E14C66">
            <w:pPr>
              <w:spacing w:after="0" w:line="240" w:lineRule="auto"/>
              <w:jc w:val="both"/>
              <w:rPr>
                <w:color w:val="0D0D0D"/>
                <w:sz w:val="32"/>
                <w:szCs w:val="32"/>
              </w:rPr>
            </w:pPr>
            <w:r w:rsidRPr="00E14C66">
              <w:rPr>
                <w:color w:val="0D0D0D"/>
                <w:sz w:val="32"/>
                <w:szCs w:val="32"/>
              </w:rPr>
              <w:t>Расходы по организации исполнительно-распорядительных функций по обеспечению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</w:t>
            </w:r>
          </w:p>
        </w:tc>
        <w:tc>
          <w:tcPr>
            <w:tcW w:w="1134" w:type="dxa"/>
            <w:shd w:val="clear" w:color="auto" w:fill="FDE9D9"/>
          </w:tcPr>
          <w:p w:rsidR="00252F77" w:rsidRPr="00E14C66" w:rsidRDefault="00252F77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113,9</w:t>
            </w:r>
          </w:p>
        </w:tc>
        <w:tc>
          <w:tcPr>
            <w:tcW w:w="1134" w:type="dxa"/>
            <w:shd w:val="clear" w:color="auto" w:fill="FDE9D9"/>
          </w:tcPr>
          <w:p w:rsidR="00252F77" w:rsidRPr="00E14C66" w:rsidRDefault="00252F77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113,5</w:t>
            </w:r>
          </w:p>
        </w:tc>
        <w:tc>
          <w:tcPr>
            <w:tcW w:w="1134" w:type="dxa"/>
            <w:shd w:val="clear" w:color="auto" w:fill="FDE9D9"/>
          </w:tcPr>
          <w:p w:rsidR="00252F77" w:rsidRPr="00E14C66" w:rsidRDefault="00252F77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119,8</w:t>
            </w:r>
          </w:p>
        </w:tc>
      </w:tr>
      <w:tr w:rsidR="00252F77" w:rsidRPr="00E14C66" w:rsidTr="00A70495">
        <w:tc>
          <w:tcPr>
            <w:tcW w:w="10456" w:type="dxa"/>
            <w:shd w:val="clear" w:color="auto" w:fill="FDE9D9"/>
          </w:tcPr>
          <w:p w:rsidR="00252F77" w:rsidRPr="00E14C66" w:rsidRDefault="00252F77" w:rsidP="00E14C66">
            <w:pPr>
              <w:spacing w:after="0" w:line="240" w:lineRule="auto"/>
              <w:jc w:val="both"/>
              <w:rPr>
                <w:color w:val="0D0D0D"/>
                <w:sz w:val="32"/>
                <w:szCs w:val="32"/>
              </w:rPr>
            </w:pPr>
            <w:r w:rsidRPr="00E14C66">
              <w:rPr>
                <w:color w:val="0D0D0D"/>
                <w:sz w:val="32"/>
                <w:szCs w:val="32"/>
              </w:rPr>
              <w:t>Расходы по организации исполнительно-распорядительных функций в сфере жилищно - коммунального хозяйства и оплате его услуг, уполномоченного производить расчет адресной социальной выплаты и устанавливать наличие оснований на ее получение</w:t>
            </w:r>
          </w:p>
        </w:tc>
        <w:tc>
          <w:tcPr>
            <w:tcW w:w="1134" w:type="dxa"/>
            <w:shd w:val="clear" w:color="auto" w:fill="FDE9D9"/>
          </w:tcPr>
          <w:p w:rsidR="00252F77" w:rsidRPr="00E14C66" w:rsidRDefault="00252F77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0,0</w:t>
            </w:r>
          </w:p>
        </w:tc>
        <w:tc>
          <w:tcPr>
            <w:tcW w:w="1134" w:type="dxa"/>
            <w:shd w:val="clear" w:color="auto" w:fill="FDE9D9"/>
          </w:tcPr>
          <w:p w:rsidR="00252F77" w:rsidRPr="00E14C66" w:rsidRDefault="00252F77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0,0</w:t>
            </w:r>
          </w:p>
        </w:tc>
        <w:tc>
          <w:tcPr>
            <w:tcW w:w="1134" w:type="dxa"/>
            <w:shd w:val="clear" w:color="auto" w:fill="FDE9D9"/>
          </w:tcPr>
          <w:p w:rsidR="00252F77" w:rsidRPr="00E14C66" w:rsidRDefault="00252F77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0,0</w:t>
            </w:r>
          </w:p>
        </w:tc>
      </w:tr>
      <w:tr w:rsidR="00252F77" w:rsidRPr="00E14C66" w:rsidTr="00A70495">
        <w:tc>
          <w:tcPr>
            <w:tcW w:w="10456" w:type="dxa"/>
            <w:shd w:val="clear" w:color="auto" w:fill="FDE9D9"/>
          </w:tcPr>
          <w:p w:rsidR="00252F77" w:rsidRDefault="00252F77" w:rsidP="00E14C66">
            <w:pPr>
              <w:spacing w:after="0" w:line="240" w:lineRule="auto"/>
              <w:jc w:val="both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Расходы по осуществлению внешнего финансового контроля</w:t>
            </w:r>
          </w:p>
        </w:tc>
        <w:tc>
          <w:tcPr>
            <w:tcW w:w="1134" w:type="dxa"/>
            <w:shd w:val="clear" w:color="auto" w:fill="FDE9D9"/>
          </w:tcPr>
          <w:p w:rsidR="00252F77" w:rsidRDefault="00252F77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38,0</w:t>
            </w:r>
          </w:p>
        </w:tc>
        <w:tc>
          <w:tcPr>
            <w:tcW w:w="1134" w:type="dxa"/>
            <w:shd w:val="clear" w:color="auto" w:fill="FDE9D9"/>
          </w:tcPr>
          <w:p w:rsidR="00252F77" w:rsidRDefault="00252F77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42,4</w:t>
            </w:r>
          </w:p>
        </w:tc>
        <w:tc>
          <w:tcPr>
            <w:tcW w:w="1134" w:type="dxa"/>
            <w:shd w:val="clear" w:color="auto" w:fill="FDE9D9"/>
          </w:tcPr>
          <w:p w:rsidR="00252F77" w:rsidRPr="00E14C66" w:rsidRDefault="00252F77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41,0</w:t>
            </w:r>
          </w:p>
        </w:tc>
      </w:tr>
      <w:tr w:rsidR="00252F77" w:rsidRPr="00E14C66" w:rsidTr="00A70495">
        <w:tc>
          <w:tcPr>
            <w:tcW w:w="10456" w:type="dxa"/>
            <w:shd w:val="clear" w:color="auto" w:fill="FDE9D9"/>
          </w:tcPr>
          <w:p w:rsidR="00252F77" w:rsidRPr="00E14C66" w:rsidRDefault="00252F77" w:rsidP="00E14C66">
            <w:pPr>
              <w:spacing w:after="0" w:line="240" w:lineRule="auto"/>
              <w:jc w:val="both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Расходы по осуществлению внутреннего финансового контроля</w:t>
            </w:r>
          </w:p>
        </w:tc>
        <w:tc>
          <w:tcPr>
            <w:tcW w:w="1134" w:type="dxa"/>
            <w:shd w:val="clear" w:color="auto" w:fill="FDE9D9"/>
          </w:tcPr>
          <w:p w:rsidR="00252F77" w:rsidRDefault="00252F77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0,0</w:t>
            </w:r>
          </w:p>
        </w:tc>
        <w:tc>
          <w:tcPr>
            <w:tcW w:w="1134" w:type="dxa"/>
            <w:shd w:val="clear" w:color="auto" w:fill="FDE9D9"/>
          </w:tcPr>
          <w:p w:rsidR="00252F77" w:rsidRDefault="00252F77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0,0</w:t>
            </w:r>
          </w:p>
        </w:tc>
        <w:tc>
          <w:tcPr>
            <w:tcW w:w="1134" w:type="dxa"/>
            <w:shd w:val="clear" w:color="auto" w:fill="FDE9D9"/>
          </w:tcPr>
          <w:p w:rsidR="00252F77" w:rsidRPr="00E14C66" w:rsidRDefault="00252F77" w:rsidP="00957064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41,3</w:t>
            </w:r>
          </w:p>
        </w:tc>
      </w:tr>
      <w:tr w:rsidR="00252F77" w:rsidRPr="00E14C66" w:rsidTr="00A70495">
        <w:trPr>
          <w:trHeight w:val="703"/>
        </w:trPr>
        <w:tc>
          <w:tcPr>
            <w:tcW w:w="10456" w:type="dxa"/>
            <w:shd w:val="clear" w:color="auto" w:fill="FDE9D9"/>
          </w:tcPr>
          <w:p w:rsidR="00252F77" w:rsidRPr="00E14C66" w:rsidRDefault="00252F77" w:rsidP="00E14C66">
            <w:pPr>
              <w:spacing w:after="0" w:line="240" w:lineRule="auto"/>
              <w:jc w:val="both"/>
              <w:rPr>
                <w:color w:val="0D0D0D"/>
                <w:sz w:val="32"/>
                <w:szCs w:val="32"/>
              </w:rPr>
            </w:pPr>
            <w:r w:rsidRPr="00E14C66">
              <w:rPr>
                <w:color w:val="0D0D0D"/>
                <w:sz w:val="32"/>
                <w:szCs w:val="32"/>
              </w:rPr>
              <w:t>ИТОГО</w:t>
            </w:r>
          </w:p>
        </w:tc>
        <w:tc>
          <w:tcPr>
            <w:tcW w:w="1134" w:type="dxa"/>
            <w:shd w:val="clear" w:color="auto" w:fill="FDE9D9"/>
          </w:tcPr>
          <w:p w:rsidR="00252F77" w:rsidRPr="00E14C66" w:rsidRDefault="00252F77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211,7</w:t>
            </w:r>
          </w:p>
        </w:tc>
        <w:tc>
          <w:tcPr>
            <w:tcW w:w="1134" w:type="dxa"/>
            <w:shd w:val="clear" w:color="auto" w:fill="FDE9D9"/>
          </w:tcPr>
          <w:p w:rsidR="00252F77" w:rsidRPr="00E14C66" w:rsidRDefault="00252F77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212,6</w:t>
            </w:r>
          </w:p>
        </w:tc>
        <w:tc>
          <w:tcPr>
            <w:tcW w:w="1134" w:type="dxa"/>
            <w:shd w:val="clear" w:color="auto" w:fill="FDE9D9"/>
          </w:tcPr>
          <w:p w:rsidR="00252F77" w:rsidRPr="00E14C66" w:rsidRDefault="00252F77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260,1</w:t>
            </w:r>
          </w:p>
        </w:tc>
      </w:tr>
    </w:tbl>
    <w:p w:rsidR="00252F77" w:rsidRDefault="00252F77" w:rsidP="00FA1A15"/>
    <w:sectPr w:rsidR="00252F77" w:rsidSect="00B95967">
      <w:pgSz w:w="16838" w:h="11906" w:orient="landscape"/>
      <w:pgMar w:top="1258" w:right="1134" w:bottom="850" w:left="1134" w:header="708" w:footer="708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F77" w:rsidRDefault="00252F77" w:rsidP="001268EE">
      <w:pPr>
        <w:spacing w:after="0" w:line="240" w:lineRule="auto"/>
      </w:pPr>
      <w:r>
        <w:separator/>
      </w:r>
    </w:p>
  </w:endnote>
  <w:endnote w:type="continuationSeparator" w:id="0">
    <w:p w:rsidR="00252F77" w:rsidRDefault="00252F77" w:rsidP="00126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F77" w:rsidRDefault="00252F77" w:rsidP="001268EE">
      <w:pPr>
        <w:spacing w:after="0" w:line="240" w:lineRule="auto"/>
      </w:pPr>
      <w:r>
        <w:separator/>
      </w:r>
    </w:p>
  </w:footnote>
  <w:footnote w:type="continuationSeparator" w:id="0">
    <w:p w:rsidR="00252F77" w:rsidRDefault="00252F77" w:rsidP="001268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750E9D"/>
    <w:multiLevelType w:val="hybridMultilevel"/>
    <w:tmpl w:val="3AA43070"/>
    <w:lvl w:ilvl="0" w:tplc="9C34DE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904A0E"/>
    <w:multiLevelType w:val="hybridMultilevel"/>
    <w:tmpl w:val="74569280"/>
    <w:lvl w:ilvl="0" w:tplc="C4101A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05ED"/>
    <w:rsid w:val="0002792A"/>
    <w:rsid w:val="00044511"/>
    <w:rsid w:val="00052E34"/>
    <w:rsid w:val="000567AF"/>
    <w:rsid w:val="000657A3"/>
    <w:rsid w:val="00070A31"/>
    <w:rsid w:val="000803E5"/>
    <w:rsid w:val="00087B71"/>
    <w:rsid w:val="00087D1D"/>
    <w:rsid w:val="000B0125"/>
    <w:rsid w:val="000C6A4A"/>
    <w:rsid w:val="000F2472"/>
    <w:rsid w:val="000F3485"/>
    <w:rsid w:val="0011595C"/>
    <w:rsid w:val="001268EE"/>
    <w:rsid w:val="00142C19"/>
    <w:rsid w:val="0014432D"/>
    <w:rsid w:val="00150515"/>
    <w:rsid w:val="001677D5"/>
    <w:rsid w:val="0017306A"/>
    <w:rsid w:val="00181B44"/>
    <w:rsid w:val="001956E1"/>
    <w:rsid w:val="001A5C07"/>
    <w:rsid w:val="001C246D"/>
    <w:rsid w:val="001D3720"/>
    <w:rsid w:val="001D6661"/>
    <w:rsid w:val="001E2F23"/>
    <w:rsid w:val="001E7236"/>
    <w:rsid w:val="001F28A5"/>
    <w:rsid w:val="001F5254"/>
    <w:rsid w:val="002170B3"/>
    <w:rsid w:val="00224104"/>
    <w:rsid w:val="002374B6"/>
    <w:rsid w:val="00244FE0"/>
    <w:rsid w:val="002509AE"/>
    <w:rsid w:val="00252F77"/>
    <w:rsid w:val="00265A03"/>
    <w:rsid w:val="00267ADB"/>
    <w:rsid w:val="002705ED"/>
    <w:rsid w:val="00276ECE"/>
    <w:rsid w:val="002926F7"/>
    <w:rsid w:val="002D4A6B"/>
    <w:rsid w:val="00312767"/>
    <w:rsid w:val="00333B93"/>
    <w:rsid w:val="0034072D"/>
    <w:rsid w:val="00342828"/>
    <w:rsid w:val="00344287"/>
    <w:rsid w:val="003477D7"/>
    <w:rsid w:val="00353540"/>
    <w:rsid w:val="00355C86"/>
    <w:rsid w:val="00357979"/>
    <w:rsid w:val="00365EF5"/>
    <w:rsid w:val="0037184D"/>
    <w:rsid w:val="00375ADA"/>
    <w:rsid w:val="003B3E90"/>
    <w:rsid w:val="003D339B"/>
    <w:rsid w:val="003D4D99"/>
    <w:rsid w:val="004015EB"/>
    <w:rsid w:val="004128EB"/>
    <w:rsid w:val="004176CB"/>
    <w:rsid w:val="004407FC"/>
    <w:rsid w:val="0045153F"/>
    <w:rsid w:val="00464951"/>
    <w:rsid w:val="00466998"/>
    <w:rsid w:val="004811F0"/>
    <w:rsid w:val="00481EB7"/>
    <w:rsid w:val="00485905"/>
    <w:rsid w:val="004B651C"/>
    <w:rsid w:val="004C7372"/>
    <w:rsid w:val="004C79EB"/>
    <w:rsid w:val="004D4751"/>
    <w:rsid w:val="004E6348"/>
    <w:rsid w:val="005461DF"/>
    <w:rsid w:val="00546552"/>
    <w:rsid w:val="005540B6"/>
    <w:rsid w:val="0056738B"/>
    <w:rsid w:val="0059468E"/>
    <w:rsid w:val="00594C61"/>
    <w:rsid w:val="005A2D90"/>
    <w:rsid w:val="005A5B16"/>
    <w:rsid w:val="005B5F18"/>
    <w:rsid w:val="005C22FA"/>
    <w:rsid w:val="005D1ACD"/>
    <w:rsid w:val="005F1169"/>
    <w:rsid w:val="005F26F7"/>
    <w:rsid w:val="005F7D75"/>
    <w:rsid w:val="0061394E"/>
    <w:rsid w:val="0061527F"/>
    <w:rsid w:val="00617B36"/>
    <w:rsid w:val="0063406D"/>
    <w:rsid w:val="00641063"/>
    <w:rsid w:val="00641EE9"/>
    <w:rsid w:val="006734CE"/>
    <w:rsid w:val="00683E46"/>
    <w:rsid w:val="006A082E"/>
    <w:rsid w:val="006B54B5"/>
    <w:rsid w:val="006C1CB4"/>
    <w:rsid w:val="006E3908"/>
    <w:rsid w:val="006F0BF0"/>
    <w:rsid w:val="006F1963"/>
    <w:rsid w:val="006F7322"/>
    <w:rsid w:val="00706C8F"/>
    <w:rsid w:val="00730148"/>
    <w:rsid w:val="00732C4E"/>
    <w:rsid w:val="0073413E"/>
    <w:rsid w:val="0073533F"/>
    <w:rsid w:val="007422C1"/>
    <w:rsid w:val="0074358F"/>
    <w:rsid w:val="007532C4"/>
    <w:rsid w:val="00757D79"/>
    <w:rsid w:val="00776BB7"/>
    <w:rsid w:val="00793156"/>
    <w:rsid w:val="007A059F"/>
    <w:rsid w:val="007B502C"/>
    <w:rsid w:val="007B6718"/>
    <w:rsid w:val="007B7346"/>
    <w:rsid w:val="007C3AD8"/>
    <w:rsid w:val="007C71F9"/>
    <w:rsid w:val="007F2E64"/>
    <w:rsid w:val="007F7222"/>
    <w:rsid w:val="00800E58"/>
    <w:rsid w:val="00812022"/>
    <w:rsid w:val="008340A7"/>
    <w:rsid w:val="008413CB"/>
    <w:rsid w:val="0084357C"/>
    <w:rsid w:val="0086470B"/>
    <w:rsid w:val="008907FB"/>
    <w:rsid w:val="008A66F3"/>
    <w:rsid w:val="008C334A"/>
    <w:rsid w:val="008C6A0B"/>
    <w:rsid w:val="008F6F5D"/>
    <w:rsid w:val="009134AD"/>
    <w:rsid w:val="009145BD"/>
    <w:rsid w:val="00932D44"/>
    <w:rsid w:val="009422D6"/>
    <w:rsid w:val="00942888"/>
    <w:rsid w:val="00945494"/>
    <w:rsid w:val="00945F53"/>
    <w:rsid w:val="00954489"/>
    <w:rsid w:val="00957064"/>
    <w:rsid w:val="009645B8"/>
    <w:rsid w:val="00977537"/>
    <w:rsid w:val="00993C13"/>
    <w:rsid w:val="009A05B6"/>
    <w:rsid w:val="009B36E9"/>
    <w:rsid w:val="009B6D8C"/>
    <w:rsid w:val="009C6BEE"/>
    <w:rsid w:val="009D4561"/>
    <w:rsid w:val="009E6C3F"/>
    <w:rsid w:val="009E6E09"/>
    <w:rsid w:val="009F16AA"/>
    <w:rsid w:val="00A00A0E"/>
    <w:rsid w:val="00A22E36"/>
    <w:rsid w:val="00A37B93"/>
    <w:rsid w:val="00A469F1"/>
    <w:rsid w:val="00A51028"/>
    <w:rsid w:val="00A639B7"/>
    <w:rsid w:val="00A70495"/>
    <w:rsid w:val="00A7733D"/>
    <w:rsid w:val="00A968EC"/>
    <w:rsid w:val="00AB56DD"/>
    <w:rsid w:val="00AC5963"/>
    <w:rsid w:val="00AC739D"/>
    <w:rsid w:val="00AD7D5C"/>
    <w:rsid w:val="00AE01ED"/>
    <w:rsid w:val="00AE39A6"/>
    <w:rsid w:val="00AE700D"/>
    <w:rsid w:val="00AF256B"/>
    <w:rsid w:val="00B30781"/>
    <w:rsid w:val="00B40024"/>
    <w:rsid w:val="00B436E9"/>
    <w:rsid w:val="00B45668"/>
    <w:rsid w:val="00B66E2C"/>
    <w:rsid w:val="00B90BBC"/>
    <w:rsid w:val="00B95967"/>
    <w:rsid w:val="00BA2F96"/>
    <w:rsid w:val="00BA45A7"/>
    <w:rsid w:val="00BC1CD3"/>
    <w:rsid w:val="00BC6986"/>
    <w:rsid w:val="00BC746F"/>
    <w:rsid w:val="00BD253C"/>
    <w:rsid w:val="00BD664C"/>
    <w:rsid w:val="00BD6A08"/>
    <w:rsid w:val="00BD7B4F"/>
    <w:rsid w:val="00BF154A"/>
    <w:rsid w:val="00BF5BF4"/>
    <w:rsid w:val="00BF63C7"/>
    <w:rsid w:val="00C110AE"/>
    <w:rsid w:val="00C20F36"/>
    <w:rsid w:val="00C24772"/>
    <w:rsid w:val="00C313E8"/>
    <w:rsid w:val="00C4439C"/>
    <w:rsid w:val="00C47ABD"/>
    <w:rsid w:val="00C72043"/>
    <w:rsid w:val="00C72281"/>
    <w:rsid w:val="00C85E80"/>
    <w:rsid w:val="00CA1A58"/>
    <w:rsid w:val="00CA6198"/>
    <w:rsid w:val="00CA7913"/>
    <w:rsid w:val="00CB5726"/>
    <w:rsid w:val="00CD73A2"/>
    <w:rsid w:val="00D06CF3"/>
    <w:rsid w:val="00D168ED"/>
    <w:rsid w:val="00D55499"/>
    <w:rsid w:val="00D563AB"/>
    <w:rsid w:val="00D71E43"/>
    <w:rsid w:val="00D835D2"/>
    <w:rsid w:val="00D9007A"/>
    <w:rsid w:val="00DC52B1"/>
    <w:rsid w:val="00DD4DA6"/>
    <w:rsid w:val="00DD7E88"/>
    <w:rsid w:val="00DE0CDA"/>
    <w:rsid w:val="00DF0730"/>
    <w:rsid w:val="00E14C66"/>
    <w:rsid w:val="00E15AAE"/>
    <w:rsid w:val="00E168E6"/>
    <w:rsid w:val="00E30996"/>
    <w:rsid w:val="00E34B9C"/>
    <w:rsid w:val="00E352D8"/>
    <w:rsid w:val="00E40DA7"/>
    <w:rsid w:val="00E40DDD"/>
    <w:rsid w:val="00E87FF9"/>
    <w:rsid w:val="00E90E0C"/>
    <w:rsid w:val="00EA2C8C"/>
    <w:rsid w:val="00EA612E"/>
    <w:rsid w:val="00EB30A4"/>
    <w:rsid w:val="00ED089E"/>
    <w:rsid w:val="00EE6DB8"/>
    <w:rsid w:val="00EE7D0D"/>
    <w:rsid w:val="00EF122C"/>
    <w:rsid w:val="00EF17E5"/>
    <w:rsid w:val="00F01FF5"/>
    <w:rsid w:val="00F02327"/>
    <w:rsid w:val="00F20E47"/>
    <w:rsid w:val="00F26C31"/>
    <w:rsid w:val="00F33D9A"/>
    <w:rsid w:val="00F56EEE"/>
    <w:rsid w:val="00F577EF"/>
    <w:rsid w:val="00F65168"/>
    <w:rsid w:val="00F775A7"/>
    <w:rsid w:val="00FA1A15"/>
    <w:rsid w:val="00FA43EA"/>
    <w:rsid w:val="00FD1D68"/>
    <w:rsid w:val="00FE4BC7"/>
    <w:rsid w:val="00FF4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10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70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05E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61527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6734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126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268EE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126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268E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oleObject" Target="embeddings/oleObject3.bin"/><Relationship Id="rId26" Type="http://schemas.openxmlformats.org/officeDocument/2006/relationships/image" Target="media/image15.emf"/><Relationship Id="rId39" Type="http://schemas.openxmlformats.org/officeDocument/2006/relationships/fontTable" Target="fontTable.xml"/><Relationship Id="rId3" Type="http://schemas.openxmlformats.org/officeDocument/2006/relationships/image" Target="media/image1.gif"/><Relationship Id="rId21" Type="http://schemas.openxmlformats.org/officeDocument/2006/relationships/oleObject" Target="embeddings/oleObject4.bin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1.emf"/><Relationship Id="rId29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3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oleObject" Target="embeddings/oleObject5.bin"/><Relationship Id="rId28" Type="http://schemas.openxmlformats.org/officeDocument/2006/relationships/image" Target="media/image16.emf"/><Relationship Id="rId36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2.emf"/><Relationship Id="rId27" Type="http://schemas.openxmlformats.org/officeDocument/2006/relationships/oleObject" Target="embeddings/oleObject6.bin"/><Relationship Id="rId30" Type="http://schemas.openxmlformats.org/officeDocument/2006/relationships/image" Target="media/image17.emf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1273</TotalTime>
  <Pages>16</Pages>
  <Words>522</Words>
  <Characters>2977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53</cp:revision>
  <cp:lastPrinted>2015-03-10T06:36:00Z</cp:lastPrinted>
  <dcterms:created xsi:type="dcterms:W3CDTF">2013-10-24T05:49:00Z</dcterms:created>
  <dcterms:modified xsi:type="dcterms:W3CDTF">2019-02-20T11:34:00Z</dcterms:modified>
</cp:coreProperties>
</file>